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E7D0E" w14:textId="73F66DD7" w:rsidR="0019499E" w:rsidRPr="00397213" w:rsidRDefault="00F74E8B" w:rsidP="008576C4">
      <w:pPr>
        <w:pStyle w:val="Beschriftung"/>
        <w:ind w:left="-426"/>
        <w:rPr>
          <w:szCs w:val="40"/>
        </w:rPr>
      </w:pPr>
      <w:r>
        <w:rPr>
          <w:noProof/>
          <w:szCs w:val="40"/>
        </w:rPr>
        <w:pict w14:anchorId="4A4412AE">
          <v:oval id="Ellipse 1" o:spid="_x0000_s2050" style="position:absolute;left:0;text-align:left;margin-left:332.5pt;margin-top:-20.95pt;width:154.5pt;height:66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" fillcolor="#558ed5" strokecolor="#558ed5" strokeweight="2pt">
            <v:textbox>
              <w:txbxContent>
                <w:p w14:paraId="5DD67A68" w14:textId="77777777" w:rsidR="001A1834" w:rsidRDefault="001A1834" w:rsidP="001A183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</w:pPr>
                  <w:r w:rsidRPr="00153773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  <w:t xml:space="preserve">Wochenhit: </w:t>
                  </w:r>
                </w:p>
                <w:p w14:paraId="6BC7F1B7" w14:textId="48E1E3B0" w:rsidR="00FE7887" w:rsidRPr="00153773" w:rsidRDefault="004058A3" w:rsidP="001A183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  <w:t>Hamburger Buffet</w:t>
                  </w:r>
                </w:p>
                <w:p w14:paraId="0822BEA0" w14:textId="77777777" w:rsidR="001A1834" w:rsidRPr="0040079A" w:rsidRDefault="001A1834" w:rsidP="001A1834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</w:p>
              </w:txbxContent>
            </v:textbox>
          </v:oval>
        </w:pict>
      </w:r>
      <w:r w:rsidR="0019499E" w:rsidRPr="00397213">
        <w:rPr>
          <w:szCs w:val="40"/>
        </w:rPr>
        <w:t>Wochenpla</w:t>
      </w:r>
      <w:r w:rsidR="00735BEA">
        <w:rPr>
          <w:szCs w:val="40"/>
        </w:rPr>
        <w:t xml:space="preserve">n </w:t>
      </w:r>
      <w:bookmarkStart w:id="0" w:name="vom"/>
      <w:bookmarkEnd w:id="0"/>
      <w:r w:rsidR="007B0654" w:rsidRPr="007B0654">
        <w:rPr>
          <w:szCs w:val="40"/>
        </w:rPr>
        <w:t>07.09.</w:t>
      </w:r>
      <w:r w:rsidR="0019499E" w:rsidRPr="00397213">
        <w:rPr>
          <w:szCs w:val="40"/>
        </w:rPr>
        <w:t>–</w:t>
      </w:r>
      <w:bookmarkStart w:id="1" w:name="bis"/>
      <w:bookmarkEnd w:id="1"/>
      <w:r w:rsidR="007B0654" w:rsidRPr="007B0654">
        <w:rPr>
          <w:szCs w:val="40"/>
        </w:rPr>
        <w:t>13.09.2026</w:t>
      </w:r>
    </w:p>
    <w:p w14:paraId="2C806C09" w14:textId="77777777" w:rsidR="0019499E" w:rsidRPr="003D718D" w:rsidRDefault="0019499E">
      <w:pPr>
        <w:tabs>
          <w:tab w:val="left" w:pos="1880"/>
        </w:tabs>
        <w:rPr>
          <w:rFonts w:ascii="Arial" w:hAnsi="Arial"/>
          <w:b/>
          <w:color w:val="C0C0C0"/>
          <w:sz w:val="22"/>
        </w:rPr>
      </w:pPr>
    </w:p>
    <w:p w14:paraId="55BD68F7" w14:textId="77777777" w:rsidR="0019499E" w:rsidRPr="003D718D" w:rsidRDefault="0019499E">
      <w:pPr>
        <w:tabs>
          <w:tab w:val="left" w:pos="1880"/>
        </w:tabs>
        <w:rPr>
          <w:rFonts w:ascii="Arial" w:hAnsi="Arial" w:cs="Arial"/>
          <w:b/>
          <w:color w:val="C0C0C0"/>
          <w:sz w:val="22"/>
        </w:rPr>
      </w:pPr>
    </w:p>
    <w:tbl>
      <w:tblPr>
        <w:tblW w:w="1016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2939"/>
        <w:gridCol w:w="2939"/>
        <w:gridCol w:w="3119"/>
      </w:tblGrid>
      <w:tr w:rsidR="00B865C2" w:rsidRPr="003D718D" w14:paraId="4B9AF399" w14:textId="77777777" w:rsidTr="00B865C2">
        <w:trPr>
          <w:trHeight w:hRule="exact" w:val="259"/>
        </w:trPr>
        <w:tc>
          <w:tcPr>
            <w:tcW w:w="1172" w:type="dxa"/>
            <w:shd w:val="clear" w:color="auto" w:fill="8DB3E2" w:themeFill="text2" w:themeFillTint="66"/>
          </w:tcPr>
          <w:p w14:paraId="5E70A172" w14:textId="77777777" w:rsidR="00B865C2" w:rsidRDefault="00B865C2" w:rsidP="00B865C2">
            <w:pPr>
              <w:pStyle w:val="berschrift4"/>
              <w:framePr w:hSpace="0" w:wrap="auto" w:vAnchor="margin" w:hAnchor="text" w:yAlign="inline"/>
            </w:pPr>
            <w:r>
              <w:t>Datum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51A58FAE" w14:textId="056B0A9B" w:rsidR="00B865C2" w:rsidRPr="00CF0816" w:rsidRDefault="00B865C2" w:rsidP="00B865C2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Fleischlos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21EE8AD3" w14:textId="043A74F5" w:rsidR="00B865C2" w:rsidRDefault="00B865C2" w:rsidP="00B865C2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Ausgewogen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57509685" w14:textId="77777777" w:rsidR="00B865C2" w:rsidRDefault="00B865C2" w:rsidP="00B865C2">
            <w:pPr>
              <w:tabs>
                <w:tab w:val="left" w:pos="1880"/>
              </w:tabs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Gut-Verträglich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</w:tr>
      <w:tr w:rsidR="00B865C2" w:rsidRPr="00A01D3F" w14:paraId="0A48706D" w14:textId="77777777" w:rsidTr="00B865C2">
        <w:trPr>
          <w:trHeight w:hRule="exact" w:val="1411"/>
        </w:trPr>
        <w:tc>
          <w:tcPr>
            <w:tcW w:w="1172" w:type="dxa"/>
          </w:tcPr>
          <w:p w14:paraId="12801551" w14:textId="77777777" w:rsidR="00B865C2" w:rsidRPr="00464513" w:rsidRDefault="00B865C2" w:rsidP="00B865C2">
            <w:pPr>
              <w:tabs>
                <w:tab w:val="left" w:pos="1880"/>
              </w:tabs>
              <w:ind w:left="-426"/>
              <w:rPr>
                <w:rFonts w:ascii="Arial" w:hAnsi="Arial"/>
                <w:sz w:val="16"/>
                <w:szCs w:val="16"/>
              </w:rPr>
            </w:pPr>
          </w:p>
          <w:p w14:paraId="56BE8B02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Montag</w:t>
            </w:r>
          </w:p>
          <w:p w14:paraId="66E7A99C" w14:textId="1B76C240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" w:name="Tag1"/>
            <w:bookmarkEnd w:id="2"/>
            <w:r>
              <w:rPr>
                <w:rFonts w:ascii="Arial" w:hAnsi="Arial"/>
                <w:sz w:val="16"/>
                <w:szCs w:val="16"/>
              </w:rPr>
              <w:t>07.09.2026</w:t>
            </w:r>
          </w:p>
        </w:tc>
        <w:tc>
          <w:tcPr>
            <w:tcW w:w="2939" w:type="dxa"/>
          </w:tcPr>
          <w:p w14:paraId="76829A1F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Paprikaschaumsuppe </w:t>
            </w:r>
          </w:p>
          <w:p w14:paraId="0B5F91D9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6C6AEB99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Tofuschnitzel Anna</w:t>
            </w:r>
          </w:p>
          <w:p w14:paraId="442DD8B3" w14:textId="5CDD4E82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brauner Vegi Sauce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Souffleeskartoffeln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gedämpfte Romanescorose</w:t>
            </w:r>
          </w:p>
        </w:tc>
        <w:tc>
          <w:tcPr>
            <w:tcW w:w="2939" w:type="dxa"/>
          </w:tcPr>
          <w:p w14:paraId="6062B65D" w14:textId="5785D449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3" w:name="KF3TAG1TEIL1"/>
            <w:bookmarkEnd w:id="3"/>
            <w:r>
              <w:rPr>
                <w:rFonts w:ascii="Arial" w:hAnsi="Arial" w:cs="Arial"/>
                <w:sz w:val="16"/>
                <w:szCs w:val="16"/>
              </w:rPr>
              <w:t>Paprikaschaumsuppe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4" w:name="KF3TAG1TEIL2"/>
            <w:bookmarkEnd w:id="4"/>
          </w:p>
          <w:p w14:paraId="62FA5A06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5" w:name="KF1TAG1TEIL1"/>
            <w:bookmarkEnd w:id="5"/>
            <w:r>
              <w:rPr>
                <w:rFonts w:ascii="Arial" w:hAnsi="Arial" w:cs="Arial"/>
                <w:sz w:val="16"/>
                <w:szCs w:val="16"/>
              </w:rPr>
              <w:t>Sautiertes Schweinssteak</w:t>
            </w:r>
            <w:bookmarkStart w:id="6" w:name="KF1TAG1TEIL2"/>
            <w:bookmarkEnd w:id="6"/>
          </w:p>
          <w:p w14:paraId="45FAEED1" w14:textId="498E2499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Barbecue Sauce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Souffleeskartoffeln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gedämpfte Romanescorose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46A8AA62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</w:tcPr>
          <w:p w14:paraId="4F9D3F00" w14:textId="4A4A16BF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7" w:name="KF4TAG1TEIL1"/>
            <w:bookmarkEnd w:id="7"/>
            <w:r>
              <w:rPr>
                <w:rFonts w:ascii="Arial" w:hAnsi="Arial" w:cs="Arial"/>
                <w:sz w:val="16"/>
                <w:szCs w:val="16"/>
              </w:rPr>
              <w:t>Gemüsebrühe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8" w:name="KF4TAG1TEIL2"/>
            <w:bookmarkEnd w:id="8"/>
          </w:p>
          <w:p w14:paraId="5E86D530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3036F36" w14:textId="77777777" w:rsidR="00A01D3F" w:rsidRPr="00F95BDD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9" w:name="KF2TAG1TEIL1"/>
            <w:bookmarkEnd w:id="9"/>
            <w:r w:rsidRPr="00F95BDD">
              <w:rPr>
                <w:rFonts w:ascii="Arial" w:hAnsi="Arial" w:cs="Arial"/>
                <w:sz w:val="16"/>
                <w:szCs w:val="16"/>
              </w:rPr>
              <w:t>Kaninchenragout</w:t>
            </w:r>
            <w:bookmarkStart w:id="10" w:name="KF2TAG1TEIL2"/>
            <w:bookmarkEnd w:id="10"/>
          </w:p>
          <w:p w14:paraId="75AD8BBE" w14:textId="50E6D843" w:rsidR="00B865C2" w:rsidRPr="00F95BDD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F95BDD">
              <w:rPr>
                <w:rFonts w:ascii="Arial" w:hAnsi="Arial" w:cs="Arial"/>
                <w:sz w:val="16"/>
                <w:szCs w:val="16"/>
              </w:rPr>
              <w:t>Ebly Hortalizas</w:t>
            </w:r>
            <w:r w:rsidRPr="00F95BDD">
              <w:rPr>
                <w:rFonts w:ascii="Arial" w:hAnsi="Arial" w:cs="Arial"/>
                <w:sz w:val="16"/>
                <w:szCs w:val="16"/>
              </w:rPr>
              <w:br/>
              <w:t>Zucchetti Provencale</w:t>
            </w:r>
            <w:r w:rsidRPr="00F95BDD"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11" w:name="KF6TAG1TEIL1"/>
        <w:bookmarkEnd w:id="11"/>
      </w:tr>
      <w:tr w:rsidR="00B865C2" w:rsidRPr="003D718D" w14:paraId="0B080543" w14:textId="77777777" w:rsidTr="00B865C2">
        <w:trPr>
          <w:trHeight w:hRule="exact" w:val="1417"/>
        </w:trPr>
        <w:tc>
          <w:tcPr>
            <w:tcW w:w="1172" w:type="dxa"/>
          </w:tcPr>
          <w:p w14:paraId="180DBBD9" w14:textId="77777777" w:rsidR="00B865C2" w:rsidRPr="00F95BDD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61EC3ACA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Dienstag</w:t>
            </w:r>
          </w:p>
          <w:p w14:paraId="3E9831BF" w14:textId="07BD071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2" w:name="Tag2"/>
            <w:bookmarkEnd w:id="12"/>
            <w:r>
              <w:rPr>
                <w:rFonts w:ascii="Arial" w:hAnsi="Arial"/>
                <w:sz w:val="16"/>
                <w:szCs w:val="16"/>
              </w:rPr>
              <w:t>08.09.2026</w:t>
            </w:r>
          </w:p>
        </w:tc>
        <w:tc>
          <w:tcPr>
            <w:tcW w:w="2939" w:type="dxa"/>
          </w:tcPr>
          <w:p w14:paraId="3119A9DE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Bouillon mit Kräuter </w:t>
            </w:r>
          </w:p>
          <w:p w14:paraId="40967EEB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688FCBF8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Pochiertes Ei Vegetarisch</w:t>
            </w:r>
          </w:p>
          <w:p w14:paraId="63BE9405" w14:textId="6F90D7AF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Sauce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Bernaise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Mischreis</w:t>
            </w:r>
            <w:r>
              <w:rPr>
                <w:rFonts w:ascii="Arial" w:hAnsi="Arial" w:cs="Arial"/>
                <w:sz w:val="16"/>
                <w:szCs w:val="16"/>
              </w:rPr>
              <w:br/>
              <w:t>extra feine Bohnen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6FB94879" w14:textId="2DDF1F40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13" w:name="KF3TAG2TEIL1"/>
            <w:bookmarkEnd w:id="13"/>
            <w:r>
              <w:rPr>
                <w:rFonts w:ascii="Arial" w:hAnsi="Arial" w:cs="Arial"/>
                <w:sz w:val="16"/>
                <w:szCs w:val="16"/>
              </w:rPr>
              <w:t>Bouillon mit Kräuter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4" w:name="KF3TAG2TEIL2"/>
            <w:bookmarkEnd w:id="14"/>
          </w:p>
          <w:p w14:paraId="321E2CDD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2CE38C14" w14:textId="77777777" w:rsidR="00A01D3F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15" w:name="KF1TAG2TEIL1"/>
            <w:bookmarkEnd w:id="15"/>
            <w:r>
              <w:rPr>
                <w:rFonts w:ascii="Arial" w:hAnsi="Arial" w:cs="Arial"/>
                <w:sz w:val="16"/>
                <w:szCs w:val="16"/>
              </w:rPr>
              <w:t xml:space="preserve">Schlemmerfilet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bordelaise</w:t>
            </w:r>
            <w:bookmarkStart w:id="16" w:name="KF1TAG2TEIL2"/>
            <w:bookmarkEnd w:id="16"/>
            <w:proofErr w:type="spellEnd"/>
          </w:p>
          <w:p w14:paraId="4AABEB22" w14:textId="04B4F339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Mischreis</w:t>
            </w:r>
            <w:r>
              <w:rPr>
                <w:rFonts w:ascii="Arial" w:hAnsi="Arial" w:cs="Arial"/>
                <w:sz w:val="16"/>
                <w:szCs w:val="16"/>
              </w:rPr>
              <w:br/>
              <w:t>geschmortes Ratatouille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406850D1" w14:textId="28269255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17" w:name="KF4TAG2TEIL1"/>
            <w:bookmarkEnd w:id="17"/>
            <w:r>
              <w:rPr>
                <w:rFonts w:ascii="Arial" w:hAnsi="Arial" w:cs="Arial"/>
                <w:sz w:val="16"/>
                <w:szCs w:val="16"/>
              </w:rPr>
              <w:t>Zucchinicremesuppe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8" w:name="KF4TAG2TEIL2"/>
            <w:bookmarkEnd w:id="18"/>
          </w:p>
          <w:p w14:paraId="7CF1371E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CDC67E5" w14:textId="105C420F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19" w:name="KF2TAG2TEIL1"/>
            <w:bookmarkEnd w:id="19"/>
            <w:r>
              <w:rPr>
                <w:rFonts w:ascii="Arial" w:hAnsi="Arial" w:cs="Arial"/>
                <w:sz w:val="16"/>
                <w:szCs w:val="16"/>
              </w:rPr>
              <w:t>Schweinshackbraten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0" w:name="KF2TAG2TEIL2"/>
            <w:bookmarkEnd w:id="20"/>
            <w:r>
              <w:rPr>
                <w:rFonts w:ascii="Arial" w:hAnsi="Arial" w:cs="Arial"/>
                <w:sz w:val="16"/>
                <w:szCs w:val="16"/>
              </w:rPr>
              <w:t>Heidi</w:t>
            </w:r>
            <w:r>
              <w:rPr>
                <w:rFonts w:ascii="Arial" w:hAnsi="Arial" w:cs="Arial"/>
                <w:sz w:val="16"/>
                <w:szCs w:val="16"/>
              </w:rPr>
              <w:br/>
              <w:t>Müscheli</w:t>
            </w:r>
            <w:r>
              <w:rPr>
                <w:rFonts w:ascii="Arial" w:hAnsi="Arial" w:cs="Arial"/>
                <w:sz w:val="16"/>
                <w:szCs w:val="16"/>
              </w:rPr>
              <w:br/>
              <w:t>extra feine Bohnen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21" w:name="KF6TAG2TEIL1"/>
        <w:bookmarkEnd w:id="21"/>
      </w:tr>
      <w:tr w:rsidR="00B865C2" w:rsidRPr="003D718D" w14:paraId="353E0883" w14:textId="77777777" w:rsidTr="00B865C2">
        <w:trPr>
          <w:trHeight w:hRule="exact" w:val="1439"/>
        </w:trPr>
        <w:tc>
          <w:tcPr>
            <w:tcW w:w="1172" w:type="dxa"/>
          </w:tcPr>
          <w:p w14:paraId="4DBE94CF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235FAF41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Mittwoch</w:t>
            </w:r>
          </w:p>
          <w:p w14:paraId="28D3133A" w14:textId="231CEFC3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2" w:name="Tag3"/>
            <w:bookmarkEnd w:id="22"/>
            <w:r>
              <w:rPr>
                <w:rFonts w:ascii="Arial" w:hAnsi="Arial"/>
                <w:sz w:val="16"/>
                <w:szCs w:val="16"/>
              </w:rPr>
              <w:t>09.09.2026</w:t>
            </w:r>
          </w:p>
        </w:tc>
        <w:tc>
          <w:tcPr>
            <w:tcW w:w="2939" w:type="dxa"/>
          </w:tcPr>
          <w:p w14:paraId="22AF58AD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Kürbiscremesuppe </w:t>
            </w:r>
          </w:p>
          <w:p w14:paraId="3BE9A151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0CDE6A4F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Vegane Bratwurst</w:t>
            </w:r>
          </w:p>
          <w:p w14:paraId="63F4E4BA" w14:textId="4BA10FEC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Vegi Zwiebelsauce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Rösti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Broccoliblume</w:t>
            </w:r>
            <w:proofErr w:type="spellEnd"/>
          </w:p>
        </w:tc>
        <w:tc>
          <w:tcPr>
            <w:tcW w:w="2939" w:type="dxa"/>
          </w:tcPr>
          <w:p w14:paraId="44955DE7" w14:textId="21415F62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23" w:name="KF3TAG3TEIL1"/>
            <w:bookmarkEnd w:id="23"/>
            <w:r>
              <w:rPr>
                <w:rFonts w:ascii="Arial" w:hAnsi="Arial" w:cs="Arial"/>
                <w:sz w:val="16"/>
                <w:szCs w:val="16"/>
              </w:rPr>
              <w:t>Bouillon mit Griessklöschen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4" w:name="KF3TAG3TEIL2"/>
            <w:bookmarkEnd w:id="24"/>
          </w:p>
          <w:p w14:paraId="31404BD9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1FD5602D" w14:textId="77777777" w:rsidR="00A01D3F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25" w:name="KF1TAG3TEIL1"/>
            <w:bookmarkEnd w:id="25"/>
            <w:r>
              <w:rPr>
                <w:rFonts w:ascii="Arial" w:hAnsi="Arial" w:cs="Arial"/>
                <w:sz w:val="16"/>
                <w:szCs w:val="16"/>
              </w:rPr>
              <w:t>Grillierte Kalbsbratwurst</w:t>
            </w:r>
            <w:bookmarkStart w:id="26" w:name="KF1TAG3TEIL2"/>
            <w:bookmarkEnd w:id="26"/>
          </w:p>
          <w:p w14:paraId="0AAA9103" w14:textId="782ADFB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Zwiebelsauce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Rösti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Broccoliblume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4C89D703" w14:textId="6AC8938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27" w:name="KF4TAG3TEIL1"/>
            <w:bookmarkEnd w:id="27"/>
            <w:r>
              <w:rPr>
                <w:rFonts w:ascii="Arial" w:hAnsi="Arial" w:cs="Arial"/>
                <w:sz w:val="16"/>
                <w:szCs w:val="16"/>
              </w:rPr>
              <w:t>Kürbiscremesuppe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8" w:name="KF4TAG3TEIL2"/>
            <w:bookmarkEnd w:id="28"/>
          </w:p>
          <w:p w14:paraId="5F0A6D66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B21480C" w14:textId="77777777" w:rsidR="00A01D3F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29" w:name="KF2TAG3TEIL1"/>
            <w:bookmarkEnd w:id="29"/>
            <w:proofErr w:type="spellStart"/>
            <w:r>
              <w:rPr>
                <w:rFonts w:ascii="Arial" w:hAnsi="Arial" w:cs="Arial"/>
                <w:sz w:val="16"/>
                <w:szCs w:val="16"/>
              </w:rPr>
              <w:t>Trutengeschnetzeltes</w:t>
            </w:r>
            <w:bookmarkStart w:id="30" w:name="KF2TAG3TEIL2"/>
            <w:bookmarkEnd w:id="30"/>
            <w:proofErr w:type="spellEnd"/>
          </w:p>
          <w:p w14:paraId="2E13BDB2" w14:textId="7B7ED0E8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sämiger Dinkelrisotto</w:t>
            </w:r>
            <w:r>
              <w:rPr>
                <w:rFonts w:ascii="Arial" w:hAnsi="Arial" w:cs="Arial"/>
                <w:sz w:val="16"/>
                <w:szCs w:val="16"/>
              </w:rPr>
              <w:br/>
              <w:t>Krautstiele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31" w:name="KF6TAG3TEIL1"/>
        <w:bookmarkEnd w:id="31"/>
      </w:tr>
      <w:tr w:rsidR="00B865C2" w:rsidRPr="003D718D" w14:paraId="1066B3EA" w14:textId="77777777" w:rsidTr="00B865C2">
        <w:trPr>
          <w:trHeight w:hRule="exact" w:val="1417"/>
        </w:trPr>
        <w:tc>
          <w:tcPr>
            <w:tcW w:w="1172" w:type="dxa"/>
          </w:tcPr>
          <w:p w14:paraId="27D959C4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58557551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Donnerstag</w:t>
            </w:r>
          </w:p>
          <w:p w14:paraId="61827858" w14:textId="2AFC826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32" w:name="Tag4"/>
            <w:bookmarkEnd w:id="32"/>
            <w:r>
              <w:rPr>
                <w:rFonts w:ascii="Arial" w:hAnsi="Arial"/>
                <w:sz w:val="16"/>
                <w:szCs w:val="16"/>
              </w:rPr>
              <w:t>10.09.2026</w:t>
            </w:r>
          </w:p>
        </w:tc>
        <w:tc>
          <w:tcPr>
            <w:tcW w:w="2939" w:type="dxa"/>
          </w:tcPr>
          <w:p w14:paraId="7CECA58D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Waldpilzcremesuppe  </w:t>
            </w:r>
          </w:p>
          <w:p w14:paraId="1D9803BE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A424AC2" w14:textId="29ADFFEB" w:rsidR="00B865C2" w:rsidRDefault="005B6C1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Spinatstrudel</w:t>
            </w:r>
            <w:r w:rsidR="00B865C2">
              <w:rPr>
                <w:rFonts w:ascii="Arial" w:hAnsi="Arial" w:cs="Arial"/>
                <w:sz w:val="16"/>
                <w:szCs w:val="16"/>
              </w:rPr>
              <w:br/>
            </w:r>
          </w:p>
          <w:p w14:paraId="6AF2848B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9" w:type="dxa"/>
          </w:tcPr>
          <w:p w14:paraId="654FB297" w14:textId="44F7A144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33" w:name="KF3TAG4TEIL1"/>
            <w:bookmarkEnd w:id="33"/>
            <w:r>
              <w:rPr>
                <w:rFonts w:ascii="Arial" w:hAnsi="Arial" w:cs="Arial"/>
                <w:sz w:val="16"/>
                <w:szCs w:val="16"/>
              </w:rPr>
              <w:t>Waldpilzcremesuppe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34" w:name="KF3TAG4TEIL2"/>
            <w:bookmarkEnd w:id="34"/>
          </w:p>
          <w:p w14:paraId="3D8336E7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14D32A42" w14:textId="77777777" w:rsidR="00A01D3F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35" w:name="KF1TAG4TEIL1"/>
            <w:bookmarkEnd w:id="35"/>
            <w:r>
              <w:rPr>
                <w:rFonts w:ascii="Arial" w:hAnsi="Arial" w:cs="Arial"/>
                <w:sz w:val="16"/>
                <w:szCs w:val="16"/>
              </w:rPr>
              <w:t>Rehpfeffer</w:t>
            </w:r>
            <w:bookmarkStart w:id="36" w:name="KF1TAG4TEIL2"/>
            <w:bookmarkEnd w:id="36"/>
          </w:p>
          <w:p w14:paraId="6DDE12E8" w14:textId="613DA441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hausgemachte Spätzli</w:t>
            </w:r>
            <w:r>
              <w:rPr>
                <w:rFonts w:ascii="Arial" w:hAnsi="Arial" w:cs="Arial"/>
                <w:sz w:val="16"/>
                <w:szCs w:val="16"/>
              </w:rPr>
              <w:br/>
              <w:t>glasierte Marroni</w:t>
            </w:r>
            <w:r>
              <w:rPr>
                <w:rFonts w:ascii="Arial" w:hAnsi="Arial" w:cs="Arial"/>
                <w:sz w:val="16"/>
                <w:szCs w:val="16"/>
              </w:rPr>
              <w:br/>
              <w:t>mariniertes Rotkraut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7B884A0F" w14:textId="2BD09B4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37" w:name="KF4TAG4TEIL1"/>
            <w:bookmarkEnd w:id="37"/>
            <w:r>
              <w:rPr>
                <w:rFonts w:ascii="Arial" w:hAnsi="Arial" w:cs="Arial"/>
                <w:sz w:val="16"/>
                <w:szCs w:val="16"/>
              </w:rPr>
              <w:t xml:space="preserve">Klare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Bündnersuppe</w:t>
            </w:r>
            <w:proofErr w:type="spellEnd"/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38" w:name="KF4TAG4TEIL2"/>
            <w:bookmarkEnd w:id="38"/>
          </w:p>
          <w:p w14:paraId="368E245A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328C14C6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39" w:name="KF2TAG4TEIL1"/>
            <w:bookmarkEnd w:id="39"/>
            <w:r>
              <w:rPr>
                <w:rFonts w:ascii="Arial" w:hAnsi="Arial" w:cs="Arial"/>
                <w:sz w:val="16"/>
                <w:szCs w:val="16"/>
              </w:rPr>
              <w:t>Gebratene Pouletbrust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40" w:name="KF2TAG4TEIL2"/>
            <w:bookmarkEnd w:id="40"/>
          </w:p>
          <w:p w14:paraId="061550C3" w14:textId="55A4E904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brauner Sauce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Mousseline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>buntes Gemüsemosaik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41" w:name="KF6TAG4TEIL1"/>
        <w:bookmarkEnd w:id="41"/>
      </w:tr>
      <w:tr w:rsidR="00B865C2" w:rsidRPr="003D718D" w14:paraId="03111E7E" w14:textId="77777777" w:rsidTr="00B865C2">
        <w:trPr>
          <w:trHeight w:hRule="exact" w:val="1409"/>
        </w:trPr>
        <w:tc>
          <w:tcPr>
            <w:tcW w:w="1172" w:type="dxa"/>
          </w:tcPr>
          <w:p w14:paraId="4F10DAB2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54A2AB77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Freitag</w:t>
            </w:r>
          </w:p>
          <w:p w14:paraId="7F98D509" w14:textId="09440C7B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42" w:name="Tag5"/>
            <w:bookmarkEnd w:id="42"/>
            <w:r>
              <w:rPr>
                <w:rFonts w:ascii="Arial" w:hAnsi="Arial"/>
                <w:sz w:val="16"/>
                <w:szCs w:val="16"/>
              </w:rPr>
              <w:t>11.09.2026</w:t>
            </w:r>
          </w:p>
        </w:tc>
        <w:tc>
          <w:tcPr>
            <w:tcW w:w="2939" w:type="dxa"/>
          </w:tcPr>
          <w:p w14:paraId="6C3AC206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Kartoffelsuppe 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</w:p>
          <w:p w14:paraId="2532604F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Weizenbällchen</w:t>
            </w:r>
          </w:p>
          <w:p w14:paraId="79070C88" w14:textId="18A5818E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Tartarsauce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Frittierte Kartoffelschnitze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Senfkohl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2531AE30" w14:textId="74D3B65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43" w:name="KF3TAG5TEIL1"/>
            <w:bookmarkEnd w:id="43"/>
            <w:r>
              <w:rPr>
                <w:rFonts w:ascii="Arial" w:hAnsi="Arial" w:cs="Arial"/>
                <w:sz w:val="16"/>
                <w:szCs w:val="16"/>
              </w:rPr>
              <w:t>Kartoffelsuppe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44" w:name="KF3TAG5TEIL2"/>
            <w:bookmarkEnd w:id="44"/>
          </w:p>
          <w:p w14:paraId="7DF41AE9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1B8C912D" w14:textId="18933976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45" w:name="KF1TAG5TEIL1"/>
            <w:bookmarkEnd w:id="45"/>
            <w:r>
              <w:rPr>
                <w:rFonts w:ascii="Arial" w:hAnsi="Arial" w:cs="Arial"/>
                <w:sz w:val="16"/>
                <w:szCs w:val="16"/>
              </w:rPr>
              <w:t>Zander</w:t>
            </w:r>
            <w:bookmarkStart w:id="46" w:name="KF1TAG5TEIL2"/>
            <w:bookmarkEnd w:id="46"/>
            <w:r w:rsidR="00EA6E4B">
              <w:rPr>
                <w:rFonts w:ascii="Arial" w:hAnsi="Arial" w:cs="Arial"/>
                <w:sz w:val="16"/>
                <w:szCs w:val="16"/>
              </w:rPr>
              <w:t>knusperli</w:t>
            </w:r>
          </w:p>
          <w:p w14:paraId="18B954AF" w14:textId="6C112EF3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Tartarsauce &amp; Zitrone</w:t>
            </w:r>
            <w:r>
              <w:rPr>
                <w:rFonts w:ascii="Arial" w:hAnsi="Arial" w:cs="Arial"/>
                <w:sz w:val="16"/>
                <w:szCs w:val="16"/>
              </w:rPr>
              <w:br/>
              <w:t>Frittierte Kartoffelschnitze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Senfkohl</w:t>
            </w:r>
            <w:proofErr w:type="spellEnd"/>
          </w:p>
        </w:tc>
        <w:tc>
          <w:tcPr>
            <w:tcW w:w="3119" w:type="dxa"/>
          </w:tcPr>
          <w:p w14:paraId="18F270C1" w14:textId="7CE1C8BB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47" w:name="KF4TAG5TEIL1"/>
            <w:bookmarkEnd w:id="47"/>
            <w:r>
              <w:rPr>
                <w:rFonts w:ascii="Arial" w:hAnsi="Arial" w:cs="Arial"/>
                <w:sz w:val="16"/>
                <w:szCs w:val="16"/>
              </w:rPr>
              <w:t>Bouillon mit Windbeutel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48" w:name="KF4TAG5TEIL2"/>
            <w:bookmarkEnd w:id="48"/>
          </w:p>
          <w:p w14:paraId="27DC51EA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416B19F" w14:textId="77777777" w:rsidR="00A01D3F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49" w:name="KF2TAG5TEIL1"/>
            <w:bookmarkEnd w:id="49"/>
            <w:r>
              <w:rPr>
                <w:rFonts w:ascii="Arial" w:hAnsi="Arial" w:cs="Arial"/>
                <w:sz w:val="16"/>
                <w:szCs w:val="16"/>
              </w:rPr>
              <w:t>Emmentaler Kalbsvoressen</w:t>
            </w:r>
            <w:bookmarkStart w:id="50" w:name="KF2TAG5TEIL2"/>
            <w:bookmarkEnd w:id="50"/>
          </w:p>
          <w:p w14:paraId="4A3F4185" w14:textId="61DBB0B3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grüne Nudeln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Randengemüse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51" w:name="KF6TAG5TEIL1"/>
        <w:bookmarkEnd w:id="51"/>
      </w:tr>
      <w:tr w:rsidR="00B865C2" w:rsidRPr="003D718D" w14:paraId="6C514EA4" w14:textId="77777777" w:rsidTr="00B865C2">
        <w:trPr>
          <w:trHeight w:hRule="exact" w:val="1429"/>
        </w:trPr>
        <w:tc>
          <w:tcPr>
            <w:tcW w:w="1172" w:type="dxa"/>
          </w:tcPr>
          <w:p w14:paraId="42CB81C5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143E2CAD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Samstag</w:t>
            </w:r>
          </w:p>
          <w:p w14:paraId="3044A59E" w14:textId="705DAFA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52" w:name="Tag6"/>
            <w:bookmarkEnd w:id="52"/>
            <w:r>
              <w:rPr>
                <w:rFonts w:ascii="Arial" w:hAnsi="Arial"/>
                <w:sz w:val="16"/>
                <w:szCs w:val="16"/>
              </w:rPr>
              <w:t>12.09.2026</w:t>
            </w:r>
          </w:p>
        </w:tc>
        <w:tc>
          <w:tcPr>
            <w:tcW w:w="2939" w:type="dxa"/>
          </w:tcPr>
          <w:p w14:paraId="2067E9AC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Petersiliencremesuppe </w:t>
            </w:r>
          </w:p>
          <w:p w14:paraId="4D7C3118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307435BE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Tofustroganow</w:t>
            </w:r>
            <w:proofErr w:type="spellEnd"/>
          </w:p>
          <w:p w14:paraId="172BF126" w14:textId="753E938F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cremige Polenta Romana</w:t>
            </w:r>
            <w:r>
              <w:rPr>
                <w:rFonts w:ascii="Arial" w:hAnsi="Arial" w:cs="Arial"/>
                <w:sz w:val="16"/>
                <w:szCs w:val="16"/>
              </w:rPr>
              <w:br/>
              <w:t>gedünstete Schwarzwurzeln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54925DC9" w14:textId="1E78B106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53" w:name="KF3TAG6TEIL1"/>
            <w:bookmarkEnd w:id="53"/>
            <w:r>
              <w:rPr>
                <w:rFonts w:ascii="Arial" w:hAnsi="Arial" w:cs="Arial"/>
                <w:sz w:val="16"/>
                <w:szCs w:val="16"/>
              </w:rPr>
              <w:t>Bouillon mit Gemüsestreifen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54" w:name="KF3TAG6TEIL2"/>
            <w:bookmarkEnd w:id="54"/>
          </w:p>
          <w:p w14:paraId="0E24DB7D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19B8841B" w14:textId="77777777" w:rsidR="00A01D3F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55" w:name="KF1TAG6TEIL1"/>
            <w:bookmarkEnd w:id="55"/>
            <w:r>
              <w:rPr>
                <w:rFonts w:ascii="Arial" w:hAnsi="Arial" w:cs="Arial"/>
                <w:sz w:val="16"/>
                <w:szCs w:val="16"/>
              </w:rPr>
              <w:t>Rindssaftplätzli</w:t>
            </w:r>
            <w:bookmarkStart w:id="56" w:name="KF1TAG6TEIL2"/>
            <w:bookmarkEnd w:id="56"/>
          </w:p>
          <w:p w14:paraId="3704FA5D" w14:textId="2F3830E5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cremige Polenta Romana</w:t>
            </w:r>
            <w:r>
              <w:rPr>
                <w:rFonts w:ascii="Arial" w:hAnsi="Arial" w:cs="Arial"/>
                <w:sz w:val="16"/>
                <w:szCs w:val="16"/>
              </w:rPr>
              <w:br/>
              <w:t>gedünstete Schwarzwurzeln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5505A537" w14:textId="2295CF9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57" w:name="KF4TAG6TEIL1"/>
            <w:bookmarkEnd w:id="57"/>
            <w:r>
              <w:rPr>
                <w:rFonts w:ascii="Arial" w:hAnsi="Arial" w:cs="Arial"/>
                <w:sz w:val="16"/>
                <w:szCs w:val="16"/>
              </w:rPr>
              <w:t>Petersiliencremesuppe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58" w:name="KF4TAG6TEIL2"/>
            <w:bookmarkEnd w:id="58"/>
          </w:p>
          <w:p w14:paraId="54A00A3E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1AB5CF82" w14:textId="43E57DC0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59" w:name="KF2TAG6TEIL1"/>
            <w:bookmarkEnd w:id="59"/>
            <w:proofErr w:type="spellStart"/>
            <w:r>
              <w:rPr>
                <w:rFonts w:ascii="Arial" w:hAnsi="Arial" w:cs="Arial"/>
                <w:sz w:val="16"/>
                <w:szCs w:val="16"/>
              </w:rPr>
              <w:t>Pouletgeschnetzeltes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mit Kräutern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60" w:name="KF2TAG6TEIL2"/>
            <w:bookmarkEnd w:id="60"/>
            <w:r>
              <w:rPr>
                <w:rFonts w:ascii="Arial" w:hAnsi="Arial" w:cs="Arial"/>
                <w:sz w:val="16"/>
                <w:szCs w:val="16"/>
              </w:rPr>
              <w:t>Trockenreis</w:t>
            </w:r>
            <w:r>
              <w:rPr>
                <w:rFonts w:ascii="Arial" w:hAnsi="Arial" w:cs="Arial"/>
                <w:sz w:val="16"/>
                <w:szCs w:val="16"/>
              </w:rPr>
              <w:br/>
              <w:t>Blattspinat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61" w:name="KF6TAG6TEIL1"/>
        <w:bookmarkEnd w:id="61"/>
      </w:tr>
      <w:tr w:rsidR="00B865C2" w:rsidRPr="003D718D" w14:paraId="53F52AD3" w14:textId="77777777" w:rsidTr="00B865C2">
        <w:trPr>
          <w:trHeight w:hRule="exact" w:val="1391"/>
        </w:trPr>
        <w:tc>
          <w:tcPr>
            <w:tcW w:w="1172" w:type="dxa"/>
          </w:tcPr>
          <w:p w14:paraId="0642C7B1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4AF38A2C" w14:textId="77777777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Sonntag</w:t>
            </w:r>
          </w:p>
          <w:p w14:paraId="7C088EA6" w14:textId="5181F793" w:rsidR="00B865C2" w:rsidRPr="00464513" w:rsidRDefault="00B865C2" w:rsidP="00B865C2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62" w:name="Tag7"/>
            <w:bookmarkEnd w:id="62"/>
            <w:r>
              <w:rPr>
                <w:rFonts w:ascii="Arial" w:hAnsi="Arial"/>
                <w:sz w:val="16"/>
                <w:szCs w:val="16"/>
              </w:rPr>
              <w:t>13.09.2026</w:t>
            </w:r>
          </w:p>
        </w:tc>
        <w:tc>
          <w:tcPr>
            <w:tcW w:w="2939" w:type="dxa"/>
          </w:tcPr>
          <w:p w14:paraId="7CAFD779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Spinatcremesuppe </w:t>
            </w:r>
          </w:p>
          <w:p w14:paraId="00EA26FC" w14:textId="77777777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1E70977A" w14:textId="31E645EC" w:rsidR="00B865C2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Gemüseteller</w:t>
            </w:r>
          </w:p>
        </w:tc>
        <w:tc>
          <w:tcPr>
            <w:tcW w:w="2939" w:type="dxa"/>
          </w:tcPr>
          <w:p w14:paraId="6F55803F" w14:textId="0BCEFA9A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63" w:name="KF3TAG7TEIL1"/>
            <w:bookmarkEnd w:id="63"/>
            <w:r>
              <w:rPr>
                <w:rFonts w:ascii="Arial" w:hAnsi="Arial" w:cs="Arial"/>
                <w:sz w:val="16"/>
                <w:szCs w:val="16"/>
              </w:rPr>
              <w:t>Spinatcremesuppe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64" w:name="KF3TAG7TEIL2"/>
            <w:bookmarkEnd w:id="64"/>
          </w:p>
          <w:p w14:paraId="3E25DA29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D2F38AD" w14:textId="054CD5E9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65" w:name="KF1TAG7TEIL1"/>
            <w:bookmarkEnd w:id="65"/>
            <w:r>
              <w:rPr>
                <w:rFonts w:ascii="Arial" w:hAnsi="Arial" w:cs="Arial"/>
                <w:sz w:val="16"/>
                <w:szCs w:val="16"/>
              </w:rPr>
              <w:t>Kalbshacksteak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66" w:name="KF1TAG7TEIL2"/>
            <w:bookmarkEnd w:id="66"/>
            <w:r>
              <w:rPr>
                <w:rFonts w:ascii="Arial" w:hAnsi="Arial" w:cs="Arial"/>
                <w:sz w:val="16"/>
                <w:szCs w:val="16"/>
              </w:rPr>
              <w:t>Rahmsauce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Teigwaren</w:t>
            </w:r>
            <w:r>
              <w:rPr>
                <w:rFonts w:ascii="Arial" w:hAnsi="Arial" w:cs="Arial"/>
                <w:sz w:val="16"/>
                <w:szCs w:val="16"/>
              </w:rPr>
              <w:br/>
              <w:t>gedünstete Kefen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279E2043" w14:textId="515FEA0D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67" w:name="KF4TAG7TEIL1"/>
            <w:bookmarkEnd w:id="67"/>
            <w:r>
              <w:rPr>
                <w:rFonts w:ascii="Arial" w:hAnsi="Arial" w:cs="Arial"/>
                <w:sz w:val="16"/>
                <w:szCs w:val="16"/>
              </w:rPr>
              <w:t>Bouillon mit Fideli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68" w:name="KF4TAG7TEIL2"/>
            <w:bookmarkEnd w:id="68"/>
          </w:p>
          <w:p w14:paraId="784874E4" w14:textId="77777777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r w:rsidRPr="00464513"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0EB944C5" w14:textId="6FB6F59A" w:rsidR="00B865C2" w:rsidRPr="00464513" w:rsidRDefault="00B865C2" w:rsidP="00B865C2">
            <w:pPr>
              <w:rPr>
                <w:rFonts w:ascii="Arial" w:hAnsi="Arial" w:cs="Arial"/>
                <w:sz w:val="16"/>
                <w:szCs w:val="16"/>
              </w:rPr>
            </w:pPr>
            <w:bookmarkStart w:id="69" w:name="KF2TAG7TEIL1"/>
            <w:bookmarkEnd w:id="69"/>
            <w:r>
              <w:rPr>
                <w:rFonts w:ascii="Arial" w:hAnsi="Arial" w:cs="Arial"/>
                <w:sz w:val="16"/>
                <w:szCs w:val="16"/>
              </w:rPr>
              <w:t>Lammgigot</w:t>
            </w:r>
            <w:r w:rsidRPr="00464513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70" w:name="KF2TAG7TEIL2"/>
            <w:bookmarkEnd w:id="70"/>
            <w:r>
              <w:rPr>
                <w:rFonts w:ascii="Arial" w:hAnsi="Arial" w:cs="Arial"/>
                <w:sz w:val="16"/>
                <w:szCs w:val="16"/>
              </w:rPr>
              <w:t>Madeirasauce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Gersotto</w:t>
            </w:r>
            <w:r>
              <w:rPr>
                <w:rFonts w:ascii="Arial" w:hAnsi="Arial" w:cs="Arial"/>
                <w:sz w:val="16"/>
                <w:szCs w:val="16"/>
              </w:rPr>
              <w:br/>
              <w:t>feine Gartenerbsen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71" w:name="KF6TAG7TEIL1"/>
        <w:bookmarkEnd w:id="71"/>
      </w:tr>
    </w:tbl>
    <w:tbl>
      <w:tblPr>
        <w:tblStyle w:val="Tabellenraster"/>
        <w:tblpPr w:leftFromText="141" w:rightFromText="141" w:vertAnchor="page" w:horzAnchor="margin" w:tblpY="15276"/>
        <w:tblW w:w="82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2577"/>
        <w:gridCol w:w="1985"/>
        <w:gridCol w:w="1275"/>
      </w:tblGrid>
      <w:tr w:rsidR="00B865C2" w14:paraId="743FE017" w14:textId="77777777" w:rsidTr="00B865C2">
        <w:tc>
          <w:tcPr>
            <w:tcW w:w="2385" w:type="dxa"/>
            <w:hideMark/>
          </w:tcPr>
          <w:p w14:paraId="493590F0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Deklarationsübersicht:</w:t>
            </w:r>
          </w:p>
        </w:tc>
        <w:tc>
          <w:tcPr>
            <w:tcW w:w="2577" w:type="dxa"/>
            <w:hideMark/>
          </w:tcPr>
          <w:p w14:paraId="2706357C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Gluten</w:t>
            </w:r>
          </w:p>
        </w:tc>
        <w:tc>
          <w:tcPr>
            <w:tcW w:w="1985" w:type="dxa"/>
            <w:hideMark/>
          </w:tcPr>
          <w:p w14:paraId="343E97E9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6. Soja</w:t>
            </w:r>
          </w:p>
        </w:tc>
        <w:tc>
          <w:tcPr>
            <w:tcW w:w="1275" w:type="dxa"/>
            <w:hideMark/>
          </w:tcPr>
          <w:p w14:paraId="60569285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11. Sesam</w:t>
            </w:r>
          </w:p>
        </w:tc>
      </w:tr>
      <w:tr w:rsidR="00B865C2" w14:paraId="1FD97424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5184C226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Milch / Lactose</w:t>
            </w:r>
          </w:p>
        </w:tc>
        <w:tc>
          <w:tcPr>
            <w:tcW w:w="1985" w:type="dxa"/>
            <w:hideMark/>
          </w:tcPr>
          <w:p w14:paraId="6D1905F1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7. Fische</w:t>
            </w:r>
          </w:p>
        </w:tc>
        <w:tc>
          <w:tcPr>
            <w:tcW w:w="1275" w:type="dxa"/>
            <w:hideMark/>
          </w:tcPr>
          <w:p w14:paraId="7405DC18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12. Krebstiere</w:t>
            </w:r>
          </w:p>
        </w:tc>
      </w:tr>
      <w:tr w:rsidR="00B865C2" w14:paraId="0F7A64A9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74494073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Eier</w:t>
            </w:r>
          </w:p>
        </w:tc>
        <w:tc>
          <w:tcPr>
            <w:tcW w:w="1985" w:type="dxa"/>
            <w:hideMark/>
          </w:tcPr>
          <w:p w14:paraId="393A5E89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8. Hartschalenobst (Nüsse)</w:t>
            </w:r>
          </w:p>
        </w:tc>
        <w:tc>
          <w:tcPr>
            <w:tcW w:w="1275" w:type="dxa"/>
            <w:hideMark/>
          </w:tcPr>
          <w:p w14:paraId="0F4970D5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13. Lupinen</w:t>
            </w:r>
          </w:p>
        </w:tc>
      </w:tr>
      <w:tr w:rsidR="00B865C2" w14:paraId="529D9CDE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65747398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Schwefeldioxid &amp; Sulfite</w:t>
            </w:r>
          </w:p>
        </w:tc>
        <w:tc>
          <w:tcPr>
            <w:tcW w:w="1985" w:type="dxa"/>
            <w:hideMark/>
          </w:tcPr>
          <w:p w14:paraId="3F838402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9. Erdnüsse</w:t>
            </w:r>
          </w:p>
        </w:tc>
        <w:tc>
          <w:tcPr>
            <w:tcW w:w="1275" w:type="dxa"/>
            <w:hideMark/>
          </w:tcPr>
          <w:p w14:paraId="336C08E2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14. Weichtiere</w:t>
            </w:r>
          </w:p>
        </w:tc>
      </w:tr>
      <w:tr w:rsidR="00B865C2" w14:paraId="7D3B5B65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0397D787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Sellerie</w:t>
            </w:r>
          </w:p>
        </w:tc>
        <w:tc>
          <w:tcPr>
            <w:tcW w:w="1985" w:type="dxa"/>
            <w:hideMark/>
          </w:tcPr>
          <w:p w14:paraId="73341894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10. Senf</w:t>
            </w:r>
          </w:p>
        </w:tc>
        <w:tc>
          <w:tcPr>
            <w:tcW w:w="1275" w:type="dxa"/>
          </w:tcPr>
          <w:p w14:paraId="309FCAFF" w14:textId="77777777" w:rsidR="00B865C2" w:rsidRDefault="00B865C2" w:rsidP="00B865C2">
            <w:pPr>
              <w:rPr>
                <w:sz w:val="16"/>
                <w:szCs w:val="12"/>
              </w:rPr>
            </w:pPr>
          </w:p>
        </w:tc>
      </w:tr>
    </w:tbl>
    <w:p w14:paraId="7F78B3BF" w14:textId="77777777" w:rsidR="00E7245A" w:rsidRPr="00814BC9" w:rsidRDefault="00E7245A" w:rsidP="00814BC9"/>
    <w:sectPr w:rsidR="00E7245A" w:rsidRPr="00814BC9" w:rsidSect="009B07A7">
      <w:headerReference w:type="default" r:id="rId10"/>
      <w:footerReference w:type="even" r:id="rId11"/>
      <w:pgSz w:w="11906" w:h="16838"/>
      <w:pgMar w:top="993" w:right="424" w:bottom="851" w:left="1276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7F47" w14:textId="77777777" w:rsidR="00F74E8B" w:rsidRDefault="00F74E8B">
      <w:r>
        <w:separator/>
      </w:r>
    </w:p>
  </w:endnote>
  <w:endnote w:type="continuationSeparator" w:id="0">
    <w:p w14:paraId="5E710F53" w14:textId="77777777" w:rsidR="00F74E8B" w:rsidRDefault="00F7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etaPlusNormal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6528" w14:textId="77777777" w:rsidR="00E7245A" w:rsidRDefault="00567B2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7245A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36EA132" w14:textId="77777777" w:rsidR="00E7245A" w:rsidRDefault="00E724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8CF43" w14:textId="77777777" w:rsidR="00F74E8B" w:rsidRDefault="00F74E8B">
      <w:r>
        <w:separator/>
      </w:r>
    </w:p>
  </w:footnote>
  <w:footnote w:type="continuationSeparator" w:id="0">
    <w:p w14:paraId="7876D456" w14:textId="77777777" w:rsidR="00F74E8B" w:rsidRDefault="00F74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13A8" w14:textId="0376F34A" w:rsidR="00D9388B" w:rsidRDefault="00F95BDD" w:rsidP="00D9388B">
    <w:pPr>
      <w:pStyle w:val="Kopfzeile"/>
      <w:ind w:left="-1276"/>
      <w:jc w:val="center"/>
    </w:pPr>
    <w:r w:rsidRPr="00153773">
      <w:rPr>
        <w:noProof/>
      </w:rPr>
      <w:drawing>
        <wp:anchor distT="0" distB="0" distL="114300" distR="114300" simplePos="0" relativeHeight="251659264" behindDoc="1" locked="0" layoutInCell="1" allowOverlap="1" wp14:anchorId="44CD8E34" wp14:editId="741361EA">
          <wp:simplePos x="0" y="0"/>
          <wp:positionH relativeFrom="column">
            <wp:posOffset>4340432</wp:posOffset>
          </wp:positionH>
          <wp:positionV relativeFrom="paragraph">
            <wp:posOffset>355526</wp:posOffset>
          </wp:positionV>
          <wp:extent cx="1570990" cy="852805"/>
          <wp:effectExtent l="0" t="0" r="0" b="0"/>
          <wp:wrapTight wrapText="bothSides">
            <wp:wrapPolygon edited="0">
              <wp:start x="13358" y="0"/>
              <wp:lineTo x="8643" y="3378"/>
              <wp:lineTo x="7072" y="5790"/>
              <wp:lineTo x="7072" y="7720"/>
              <wp:lineTo x="0" y="10615"/>
              <wp:lineTo x="0" y="17853"/>
              <wp:lineTo x="8120" y="21230"/>
              <wp:lineTo x="13096" y="21230"/>
              <wp:lineTo x="16501" y="20748"/>
              <wp:lineTo x="21216" y="17853"/>
              <wp:lineTo x="21216" y="13028"/>
              <wp:lineTo x="18597" y="9650"/>
              <wp:lineTo x="15192" y="7720"/>
              <wp:lineTo x="14406" y="0"/>
              <wp:lineTo x="13358" y="0"/>
            </wp:wrapPolygon>
          </wp:wrapTight>
          <wp:docPr id="169088071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37C4E">
      <w:rPr>
        <w:noProof/>
        <w:lang w:eastAsia="de-CH"/>
      </w:rPr>
      <w:drawing>
        <wp:inline distT="0" distB="0" distL="0" distR="0" wp14:anchorId="57072CD3" wp14:editId="494F85CD">
          <wp:extent cx="2390775" cy="1428750"/>
          <wp:effectExtent l="19050" t="0" r="9525" b="0"/>
          <wp:docPr id="1" name="Bild 1" descr="bild-vit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-vita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9388B">
      <w:tab/>
    </w:r>
    <w:r w:rsidR="00D9388B">
      <w:tab/>
      <w:t xml:space="preserve">        </w:t>
    </w:r>
  </w:p>
  <w:p w14:paraId="248CFE35" w14:textId="77777777" w:rsidR="00E7245A" w:rsidRDefault="00E7245A">
    <w:pPr>
      <w:pStyle w:val="Kopfzeile"/>
      <w:ind w:left="-851" w:right="-1278"/>
    </w:pPr>
  </w:p>
  <w:p w14:paraId="5000F97D" w14:textId="77777777" w:rsidR="00E7245A" w:rsidRDefault="00E7245A">
    <w:pPr>
      <w:pStyle w:val="Kopfzeile"/>
      <w:ind w:left="-851" w:right="-127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2D3"/>
    <w:multiLevelType w:val="hybridMultilevel"/>
    <w:tmpl w:val="08E451DC"/>
    <w:lvl w:ilvl="0" w:tplc="FF1A24D6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934426C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BB96F37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50BA409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45F2BB5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ED8497A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11068E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15A03F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5F62B9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CBB10B5"/>
    <w:multiLevelType w:val="hybridMultilevel"/>
    <w:tmpl w:val="35B8540C"/>
    <w:lvl w:ilvl="0" w:tplc="0B7E438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1F63B16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A7814B2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69569B1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F62A6DA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5ADA4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FD09C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0EEEAE2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EB6953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13C4750A"/>
    <w:multiLevelType w:val="hybridMultilevel"/>
    <w:tmpl w:val="B55E6186"/>
    <w:lvl w:ilvl="0" w:tplc="F09C2C80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B0AAF650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112054B6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150496A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CBEA5EA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EAAED09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370409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88C6AA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54012D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23DB319E"/>
    <w:multiLevelType w:val="hybridMultilevel"/>
    <w:tmpl w:val="355094EE"/>
    <w:lvl w:ilvl="0" w:tplc="D6982B06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D574623C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10A5A9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C00C1BDE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BADC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61EDBD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58540C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29B08F70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200312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25600E99"/>
    <w:multiLevelType w:val="hybridMultilevel"/>
    <w:tmpl w:val="B0461B5A"/>
    <w:lvl w:ilvl="0" w:tplc="743239DC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998DB1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C20C1C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97C1E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AF862B3E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1CA47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C74A174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775C7F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B50DCD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25C3530C"/>
    <w:multiLevelType w:val="hybridMultilevel"/>
    <w:tmpl w:val="E16A1CA8"/>
    <w:lvl w:ilvl="0" w:tplc="06E83240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2E54CB0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8A2EA88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948714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91268B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216207D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1DA3E0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3CFC0E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A968DB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1A4184D"/>
    <w:multiLevelType w:val="hybridMultilevel"/>
    <w:tmpl w:val="46185D28"/>
    <w:lvl w:ilvl="0" w:tplc="09B6E034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A9B27BEC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8BEC4A6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B8843FC0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0FE87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1FAFAF8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7DBC314C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0A05E2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569E7EA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4A684DE3"/>
    <w:multiLevelType w:val="hybridMultilevel"/>
    <w:tmpl w:val="FFFFFFFF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4A31F3"/>
    <w:multiLevelType w:val="hybridMultilevel"/>
    <w:tmpl w:val="33AE05D4"/>
    <w:lvl w:ilvl="0" w:tplc="F31ABA7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84C8693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507C002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B56C8AC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6F488AC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C2B8919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6CE9AC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4BA2EA2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CE30B3D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DB06059"/>
    <w:multiLevelType w:val="hybridMultilevel"/>
    <w:tmpl w:val="EA08E928"/>
    <w:lvl w:ilvl="0" w:tplc="4C3E3A8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1CEA896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3A6CBF9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4C689D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E0C0CC0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FAC2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5E1CD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73820E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374DC28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5DD15EE3"/>
    <w:multiLevelType w:val="hybridMultilevel"/>
    <w:tmpl w:val="31969F82"/>
    <w:lvl w:ilvl="0" w:tplc="864CACF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703669B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2F3C6C1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4FC015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A85BE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AFFE0F9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C52362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8668F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EE8611A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DD20665"/>
    <w:multiLevelType w:val="hybridMultilevel"/>
    <w:tmpl w:val="5A38A55A"/>
    <w:lvl w:ilvl="0" w:tplc="8BD2A074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1A47398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6A4A91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2D0E11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D5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78A6F49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E1ED14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5D8C2A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446E930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8571B50"/>
    <w:multiLevelType w:val="hybridMultilevel"/>
    <w:tmpl w:val="4B94EAD2"/>
    <w:lvl w:ilvl="0" w:tplc="0314600E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6582038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7E8893A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7C4F0D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B1C44F1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AF980AF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E4441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116E78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02C3A7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3" w15:restartNumberingAfterBreak="0">
    <w:nsid w:val="6B7F27FE"/>
    <w:multiLevelType w:val="hybridMultilevel"/>
    <w:tmpl w:val="FD7E8CDE"/>
    <w:lvl w:ilvl="0" w:tplc="88A6EB4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CA3ABBD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354D96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A16E76F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D59070E4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84A69E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57C483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EF2CE954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F7DC577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6EC55BF4"/>
    <w:multiLevelType w:val="hybridMultilevel"/>
    <w:tmpl w:val="91F4C002"/>
    <w:lvl w:ilvl="0" w:tplc="2C4CE8EA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93A4A24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9C56119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DBE3512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BEC96E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C52CCEF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BEC1DD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3586AF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1F2D6A4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6FCE7459"/>
    <w:multiLevelType w:val="hybridMultilevel"/>
    <w:tmpl w:val="D7CC5A04"/>
    <w:lvl w:ilvl="0" w:tplc="621418C2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5308E6EC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6EC8892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4FE7F6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C59C710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948C397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461024A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37AAA4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176AA56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6480CCE"/>
    <w:multiLevelType w:val="hybridMultilevel"/>
    <w:tmpl w:val="FFFC0836"/>
    <w:lvl w:ilvl="0" w:tplc="13DE83D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F64399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AE4511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BD82FA6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5808A40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93A913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9830FF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29ED2E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C2CD6AE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num w:numId="1" w16cid:durableId="1062603791">
    <w:abstractNumId w:val="4"/>
  </w:num>
  <w:num w:numId="2" w16cid:durableId="2003267770">
    <w:abstractNumId w:val="11"/>
  </w:num>
  <w:num w:numId="3" w16cid:durableId="289290511">
    <w:abstractNumId w:val="1"/>
  </w:num>
  <w:num w:numId="4" w16cid:durableId="467819090">
    <w:abstractNumId w:val="13"/>
  </w:num>
  <w:num w:numId="5" w16cid:durableId="433593265">
    <w:abstractNumId w:val="9"/>
  </w:num>
  <w:num w:numId="6" w16cid:durableId="1159075787">
    <w:abstractNumId w:val="3"/>
  </w:num>
  <w:num w:numId="7" w16cid:durableId="621765419">
    <w:abstractNumId w:val="16"/>
  </w:num>
  <w:num w:numId="8" w16cid:durableId="888227261">
    <w:abstractNumId w:val="5"/>
  </w:num>
  <w:num w:numId="9" w16cid:durableId="30686924">
    <w:abstractNumId w:val="8"/>
  </w:num>
  <w:num w:numId="10" w16cid:durableId="2046059898">
    <w:abstractNumId w:val="0"/>
  </w:num>
  <w:num w:numId="11" w16cid:durableId="419645193">
    <w:abstractNumId w:val="10"/>
  </w:num>
  <w:num w:numId="12" w16cid:durableId="1994530665">
    <w:abstractNumId w:val="15"/>
  </w:num>
  <w:num w:numId="13" w16cid:durableId="1917937150">
    <w:abstractNumId w:val="12"/>
  </w:num>
  <w:num w:numId="14" w16cid:durableId="1483545787">
    <w:abstractNumId w:val="2"/>
  </w:num>
  <w:num w:numId="15" w16cid:durableId="1675263076">
    <w:abstractNumId w:val="6"/>
  </w:num>
  <w:num w:numId="16" w16cid:durableId="1972394300">
    <w:abstractNumId w:val="14"/>
  </w:num>
  <w:num w:numId="17" w16cid:durableId="1943220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dgnword-docGUID" w:val="{606C1307-7E79-4EE8-8BE8-1FC497A92695}"/>
    <w:docVar w:name="dgnword-eventsink" w:val="105775768"/>
  </w:docVars>
  <w:rsids>
    <w:rsidRoot w:val="007B0654"/>
    <w:rsid w:val="00027201"/>
    <w:rsid w:val="00037F0F"/>
    <w:rsid w:val="0010092B"/>
    <w:rsid w:val="00117658"/>
    <w:rsid w:val="00122F42"/>
    <w:rsid w:val="0015055E"/>
    <w:rsid w:val="0019499E"/>
    <w:rsid w:val="001A1834"/>
    <w:rsid w:val="001B1393"/>
    <w:rsid w:val="001E2C72"/>
    <w:rsid w:val="00200927"/>
    <w:rsid w:val="00207D6A"/>
    <w:rsid w:val="0024275A"/>
    <w:rsid w:val="002B7DB4"/>
    <w:rsid w:val="002C54D2"/>
    <w:rsid w:val="002D2488"/>
    <w:rsid w:val="00397213"/>
    <w:rsid w:val="003D718D"/>
    <w:rsid w:val="003F104A"/>
    <w:rsid w:val="004058A3"/>
    <w:rsid w:val="00430BBC"/>
    <w:rsid w:val="00445FD4"/>
    <w:rsid w:val="00464513"/>
    <w:rsid w:val="00491506"/>
    <w:rsid w:val="0049266F"/>
    <w:rsid w:val="00505BFF"/>
    <w:rsid w:val="00512B1D"/>
    <w:rsid w:val="005376A0"/>
    <w:rsid w:val="00550426"/>
    <w:rsid w:val="0055086A"/>
    <w:rsid w:val="0055784E"/>
    <w:rsid w:val="00563C3C"/>
    <w:rsid w:val="00567B25"/>
    <w:rsid w:val="0058779E"/>
    <w:rsid w:val="005B3AAE"/>
    <w:rsid w:val="005B6C12"/>
    <w:rsid w:val="005D7CDD"/>
    <w:rsid w:val="00604759"/>
    <w:rsid w:val="00614D06"/>
    <w:rsid w:val="006228F7"/>
    <w:rsid w:val="00676C34"/>
    <w:rsid w:val="006A1F23"/>
    <w:rsid w:val="006A7A01"/>
    <w:rsid w:val="006D21E9"/>
    <w:rsid w:val="00735BEA"/>
    <w:rsid w:val="00764023"/>
    <w:rsid w:val="007837B4"/>
    <w:rsid w:val="007B0654"/>
    <w:rsid w:val="007E6978"/>
    <w:rsid w:val="0081055A"/>
    <w:rsid w:val="00814BC9"/>
    <w:rsid w:val="00837C4E"/>
    <w:rsid w:val="00843679"/>
    <w:rsid w:val="008576C4"/>
    <w:rsid w:val="008E3EF3"/>
    <w:rsid w:val="008E66E4"/>
    <w:rsid w:val="0091634B"/>
    <w:rsid w:val="0094069A"/>
    <w:rsid w:val="0096133B"/>
    <w:rsid w:val="00985FA5"/>
    <w:rsid w:val="009A659C"/>
    <w:rsid w:val="009B07A7"/>
    <w:rsid w:val="009B28F6"/>
    <w:rsid w:val="009B53EB"/>
    <w:rsid w:val="00A017BF"/>
    <w:rsid w:val="00A01D3F"/>
    <w:rsid w:val="00A40500"/>
    <w:rsid w:val="00A44045"/>
    <w:rsid w:val="00A76728"/>
    <w:rsid w:val="00B11C87"/>
    <w:rsid w:val="00B20855"/>
    <w:rsid w:val="00B865C2"/>
    <w:rsid w:val="00B94325"/>
    <w:rsid w:val="00BA599D"/>
    <w:rsid w:val="00BE3584"/>
    <w:rsid w:val="00BE793C"/>
    <w:rsid w:val="00C03A03"/>
    <w:rsid w:val="00C15C93"/>
    <w:rsid w:val="00C17ACA"/>
    <w:rsid w:val="00C3343F"/>
    <w:rsid w:val="00C72AC8"/>
    <w:rsid w:val="00C80032"/>
    <w:rsid w:val="00CB6961"/>
    <w:rsid w:val="00CF0816"/>
    <w:rsid w:val="00D45D95"/>
    <w:rsid w:val="00D7322D"/>
    <w:rsid w:val="00D77218"/>
    <w:rsid w:val="00D9388B"/>
    <w:rsid w:val="00DB1EAA"/>
    <w:rsid w:val="00DC0C08"/>
    <w:rsid w:val="00DE1185"/>
    <w:rsid w:val="00DE603E"/>
    <w:rsid w:val="00E020D8"/>
    <w:rsid w:val="00E115C0"/>
    <w:rsid w:val="00E24C93"/>
    <w:rsid w:val="00E7025D"/>
    <w:rsid w:val="00E7058E"/>
    <w:rsid w:val="00E7245A"/>
    <w:rsid w:val="00E7654E"/>
    <w:rsid w:val="00E841A4"/>
    <w:rsid w:val="00E9009A"/>
    <w:rsid w:val="00E9355D"/>
    <w:rsid w:val="00E95A8D"/>
    <w:rsid w:val="00EA6E4B"/>
    <w:rsid w:val="00EC61F0"/>
    <w:rsid w:val="00ED4663"/>
    <w:rsid w:val="00ED4F9D"/>
    <w:rsid w:val="00EE0972"/>
    <w:rsid w:val="00EF1540"/>
    <w:rsid w:val="00F55E57"/>
    <w:rsid w:val="00F67B3A"/>
    <w:rsid w:val="00F74E8B"/>
    <w:rsid w:val="00F95BDD"/>
    <w:rsid w:val="00FD1E97"/>
    <w:rsid w:val="00FD2C42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0BF371E2"/>
  <w15:docId w15:val="{0C910097-B773-40C5-B7CC-2052E883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07A7"/>
    <w:rPr>
      <w:sz w:val="24"/>
      <w:lang w:eastAsia="de-DE"/>
    </w:rPr>
  </w:style>
  <w:style w:type="paragraph" w:styleId="berschrift1">
    <w:name w:val="heading 1"/>
    <w:basedOn w:val="Standard"/>
    <w:next w:val="Standard"/>
    <w:qFormat/>
    <w:rsid w:val="009B07A7"/>
    <w:pPr>
      <w:keepNext/>
      <w:tabs>
        <w:tab w:val="left" w:pos="-1985"/>
        <w:tab w:val="left" w:pos="1418"/>
        <w:tab w:val="left" w:pos="1560"/>
        <w:tab w:val="left" w:pos="2268"/>
        <w:tab w:val="left" w:pos="2835"/>
        <w:tab w:val="left" w:pos="3402"/>
        <w:tab w:val="left" w:pos="5103"/>
        <w:tab w:val="left" w:pos="6379"/>
        <w:tab w:val="decimal" w:pos="7230"/>
        <w:tab w:val="center" w:pos="10773"/>
      </w:tabs>
      <w:ind w:firstLine="709"/>
      <w:outlineLvl w:val="0"/>
    </w:pPr>
    <w:rPr>
      <w:rFonts w:ascii="RotisSansSerif" w:hAnsi="RotisSansSerif"/>
      <w:b/>
    </w:rPr>
  </w:style>
  <w:style w:type="paragraph" w:styleId="berschrift2">
    <w:name w:val="heading 2"/>
    <w:basedOn w:val="Standard"/>
    <w:next w:val="Standard"/>
    <w:qFormat/>
    <w:rsid w:val="009B07A7"/>
    <w:pPr>
      <w:keepNext/>
      <w:tabs>
        <w:tab w:val="left" w:pos="1880"/>
      </w:tabs>
      <w:outlineLvl w:val="1"/>
    </w:pPr>
    <w:rPr>
      <w:rFonts w:ascii="MetaPlusNormal" w:hAnsi="MetaPlusNormal"/>
      <w:sz w:val="20"/>
      <w:u w:val="single"/>
    </w:rPr>
  </w:style>
  <w:style w:type="paragraph" w:styleId="berschrift3">
    <w:name w:val="heading 3"/>
    <w:basedOn w:val="Standard"/>
    <w:next w:val="Standard"/>
    <w:qFormat/>
    <w:rsid w:val="009B07A7"/>
    <w:pPr>
      <w:keepNext/>
      <w:tabs>
        <w:tab w:val="left" w:pos="1880"/>
      </w:tabs>
      <w:outlineLvl w:val="2"/>
    </w:pPr>
    <w:rPr>
      <w:rFonts w:ascii="MetaPlusNormal" w:hAnsi="MetaPlusNormal"/>
      <w:sz w:val="22"/>
      <w:u w:val="single"/>
    </w:rPr>
  </w:style>
  <w:style w:type="paragraph" w:styleId="berschrift4">
    <w:name w:val="heading 4"/>
    <w:basedOn w:val="Standard"/>
    <w:next w:val="Standard"/>
    <w:qFormat/>
    <w:rsid w:val="009B07A7"/>
    <w:pPr>
      <w:keepNext/>
      <w:framePr w:hSpace="141" w:wrap="around" w:vAnchor="page" w:hAnchor="margin" w:y="4685"/>
      <w:tabs>
        <w:tab w:val="left" w:pos="1880"/>
      </w:tabs>
      <w:outlineLvl w:val="3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07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07A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07A7"/>
  </w:style>
  <w:style w:type="paragraph" w:styleId="Beschriftung">
    <w:name w:val="caption"/>
    <w:basedOn w:val="Standard"/>
    <w:next w:val="Standard"/>
    <w:qFormat/>
    <w:rsid w:val="009B07A7"/>
    <w:pPr>
      <w:tabs>
        <w:tab w:val="left" w:pos="1880"/>
      </w:tabs>
    </w:pPr>
    <w:rPr>
      <w:rFonts w:ascii="Arial Black" w:hAnsi="Arial Black"/>
      <w:b/>
      <w:color w:val="C0C0C0"/>
      <w:sz w:val="40"/>
    </w:rPr>
  </w:style>
  <w:style w:type="paragraph" w:styleId="Sprechblasentext">
    <w:name w:val="Balloon Text"/>
    <w:basedOn w:val="Standard"/>
    <w:semiHidden/>
    <w:rsid w:val="009B07A7"/>
    <w:rPr>
      <w:rFonts w:ascii="Tahoma" w:eastAsia="Times New Roman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837C4E"/>
    <w:rPr>
      <w:b/>
      <w:bCs/>
      <w:i w:val="0"/>
      <w:iCs w:val="0"/>
    </w:rPr>
  </w:style>
  <w:style w:type="table" w:styleId="Tabellenraster">
    <w:name w:val="Table Grid"/>
    <w:basedOn w:val="NormaleTabelle"/>
    <w:uiPriority w:val="39"/>
    <w:rsid w:val="00B865C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nalogic.ksaintra.ch\progs32\SL7_7.01\indvReports\Vita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9CAC6D5A9F994B945C11599F13757F" ma:contentTypeVersion="17" ma:contentTypeDescription="Ein neues Dokument erstellen." ma:contentTypeScope="" ma:versionID="a872ee49cdd641beb615496e9eae1e20">
  <xsd:schema xmlns:xsd="http://www.w3.org/2001/XMLSchema" xmlns:xs="http://www.w3.org/2001/XMLSchema" xmlns:p="http://schemas.microsoft.com/office/2006/metadata/properties" xmlns:ns2="f6393de2-a97c-4e34-8839-9583dbd648e9" xmlns:ns3="83edd073-e92f-4113-80a3-f7af8531759b" targetNamespace="http://schemas.microsoft.com/office/2006/metadata/properties" ma:root="true" ma:fieldsID="065de5480a806313633ae064945831e5" ns2:_="" ns3:_="">
    <xsd:import namespace="f6393de2-a97c-4e34-8839-9583dbd648e9"/>
    <xsd:import namespace="83edd073-e92f-4113-80a3-f7af8531759b"/>
    <xsd:element name="properties">
      <xsd:complexType>
        <xsd:sequence>
          <xsd:element name="documentManagement">
            <xsd:complexType>
              <xsd:all>
                <xsd:element ref="ns2:i4433c4a263e4aa8907f8c3067c7ec3f" minOccurs="0"/>
                <xsd:element ref="ns2:l8c249f5f99b4325ab632e817c6c0f57" minOccurs="0"/>
                <xsd:element ref="ns2:oe990b1f504d403b8f5a7961192c7682" minOccurs="0"/>
                <xsd:element ref="ns3:TaxCatchAll" minOccurs="0"/>
                <xsd:element ref="ns2:Herkunf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93de2-a97c-4e34-8839-9583dbd648e9" elementFormDefault="qualified">
    <xsd:import namespace="http://schemas.microsoft.com/office/2006/documentManagement/types"/>
    <xsd:import namespace="http://schemas.microsoft.com/office/infopath/2007/PartnerControls"/>
    <xsd:element name="i4433c4a263e4aa8907f8c3067c7ec3f" ma:index="8" nillable="true" ma:taxonomy="true" ma:internalName="i4433c4a263e4aa8907f8c3067c7ec3f" ma:taxonomyFieldName="Status" ma:displayName="Status" ma:default="" ma:fieldId="{24433c4a-263e-4aa8-907f-8c3067c7ec3f}" ma:sspId="88107cfe-9515-4f3c-838e-e32a30ba7f53" ma:termSetId="44907820-5a55-4fad-ad4e-9277074f20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249f5f99b4325ab632e817c6c0f57" ma:index="9" nillable="true" ma:taxonomy="true" ma:internalName="l8c249f5f99b4325ab632e817c6c0f57" ma:taxonomyFieldName="Fachgebiet" ma:displayName="Fachgebiet" ma:default="" ma:fieldId="{58c249f5-f99b-4325-ab63-2e817c6c0f57}" ma:taxonomyMulti="true" ma:sspId="88107cfe-9515-4f3c-838e-e32a30ba7f53" ma:termSetId="9f4317ac-daa1-41bf-813f-064f58d666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990b1f504d403b8f5a7961192c7682" ma:index="10" nillable="true" ma:taxonomy="true" ma:internalName="oe990b1f504d403b8f5a7961192c7682" ma:taxonomyFieldName="Dokumenttyp" ma:displayName="Dokumenttyp" ma:default="" ma:fieldId="{8e990b1f-504d-403b-8f5a-7961192c7682}" ma:sspId="88107cfe-9515-4f3c-838e-e32a30ba7f53" ma:termSetId="a2372919-1445-4193-840b-164f8b0daa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rkunft" ma:index="13" nillable="true" ma:displayName="Herkunft" ma:default="KSA intern" ma:description="Zuweisen von Herkunft der Datei (KSA intern oder extern)" ma:format="Dropdown" ma:internalName="Herkunft">
      <xsd:simpleType>
        <xsd:restriction base="dms:Choice">
          <xsd:enumeration value="KSA intern"/>
          <xsd:enumeration value="extern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8107cfe-9515-4f3c-838e-e32a30ba7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dd073-e92f-4113-80a3-f7af8531759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b81bc7-a6c0-46a4-8667-b506e2d3955f}" ma:internalName="TaxCatchAll" ma:showField="CatchAllData" ma:web="83edd073-e92f-4113-80a3-f7af85317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433c4a263e4aa8907f8c3067c7ec3f xmlns="f6393de2-a97c-4e34-8839-9583dbd648e9">
      <Terms xmlns="http://schemas.microsoft.com/office/infopath/2007/PartnerControls"/>
    </i4433c4a263e4aa8907f8c3067c7ec3f>
    <TaxCatchAll xmlns="83edd073-e92f-4113-80a3-f7af8531759b" xsi:nil="true"/>
    <lcf76f155ced4ddcb4097134ff3c332f xmlns="f6393de2-a97c-4e34-8839-9583dbd648e9">
      <Terms xmlns="http://schemas.microsoft.com/office/infopath/2007/PartnerControls"/>
    </lcf76f155ced4ddcb4097134ff3c332f>
    <oe990b1f504d403b8f5a7961192c7682 xmlns="f6393de2-a97c-4e34-8839-9583dbd648e9">
      <Terms xmlns="http://schemas.microsoft.com/office/infopath/2007/PartnerControls"/>
    </oe990b1f504d403b8f5a7961192c7682>
    <Herkunft xmlns="f6393de2-a97c-4e34-8839-9583dbd648e9">KSA intern</Herkunft>
    <l8c249f5f99b4325ab632e817c6c0f57 xmlns="f6393de2-a97c-4e34-8839-9583dbd648e9">
      <Terms xmlns="http://schemas.microsoft.com/office/infopath/2007/PartnerControls"/>
    </l8c249f5f99b4325ab632e817c6c0f5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CD6D52-A210-4AE7-8AD1-42644E318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93de2-a97c-4e34-8839-9583dbd648e9"/>
    <ds:schemaRef ds:uri="83edd073-e92f-4113-80a3-f7af85317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E3EC8-870C-46CA-B903-4F4EF7891B8E}">
  <ds:schemaRefs>
    <ds:schemaRef ds:uri="http://schemas.microsoft.com/office/2006/metadata/properties"/>
    <ds:schemaRef ds:uri="http://schemas.microsoft.com/office/infopath/2007/PartnerControls"/>
    <ds:schemaRef ds:uri="f6393de2-a97c-4e34-8839-9583dbd648e9"/>
    <ds:schemaRef ds:uri="83edd073-e92f-4113-80a3-f7af8531759b"/>
  </ds:schemaRefs>
</ds:datastoreItem>
</file>

<file path=customXml/itemProps3.xml><?xml version="1.0" encoding="utf-8"?>
<ds:datastoreItem xmlns:ds="http://schemas.openxmlformats.org/officeDocument/2006/customXml" ds:itemID="{44B9B4CD-8ABB-456F-9293-2F9816EAC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6e24807-0db4-4e38-914d-96f6fdcea255}" enabled="1" method="Standard" siteId="{752c5f95-049b-465c-8b7f-a2ce880d3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Vita.dotm</Template>
  <TotalTime>0</TotalTime>
  <Pages>1</Pages>
  <Words>304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Schriftenatelier Dis</vt:lpstr>
    </vt:vector>
  </TitlesOfParts>
  <Company>Schriftenatelier DIS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Schriftenatelier Dis</dc:title>
  <dc:creator>Ackermann Matthias</dc:creator>
  <cp:lastModifiedBy>Ackermann Matthias</cp:lastModifiedBy>
  <cp:revision>7</cp:revision>
  <cp:lastPrinted>2009-04-24T06:51:00Z</cp:lastPrinted>
  <dcterms:created xsi:type="dcterms:W3CDTF">2026-08-19T09:25:00Z</dcterms:created>
  <dcterms:modified xsi:type="dcterms:W3CDTF">2026-08-31T12:31:00Z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0x0101000A9CAC6D5A9F994B945C11599F13757F</vt:lpwstr>
  </property>
  <property fmtid="{D5CDD505-2E9C-101B-9397-08002B2CF9AE}" pid="3" name="Fachgebiet">
    <vt:lpwstr/>
  </property>
  <property fmtid="{D5CDD505-2E9C-101B-9397-08002B2CF9AE}" pid="4" name="Status">
    <vt:lpwstr/>
  </property>
  <property fmtid="{D5CDD505-2E9C-101B-9397-08002B2CF9AE}" pid="5" name="Dokumenttyp">
    <vt:lpwstr/>
  </property>
  <property fmtid="{D5CDD505-2E9C-101B-9397-08002B2CF9AE}" pid="6" name="MediaServiceImageTags">
    <vt:lpwstr/>
  </property>
</Properties>
</file>