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E7D0E" w14:textId="3D5E39CD" w:rsidR="0019499E" w:rsidRPr="00397213" w:rsidRDefault="00000000" w:rsidP="008576C4">
      <w:pPr>
        <w:pStyle w:val="Beschriftung"/>
        <w:ind w:left="-426"/>
        <w:rPr>
          <w:szCs w:val="40"/>
        </w:rPr>
      </w:pPr>
      <w:r>
        <w:rPr>
          <w:noProof/>
          <w:szCs w:val="40"/>
        </w:rPr>
        <w:pict w14:anchorId="4A4412AE">
          <v:oval id="Ellipse 1" o:spid="_x0000_s2050" style="position:absolute;left:0;text-align:left;margin-left:332.5pt;margin-top:-20.95pt;width:154.5pt;height:66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" fillcolor="#558ed5" strokecolor="#558ed5" strokeweight="2pt">
            <v:textbox>
              <w:txbxContent>
                <w:p w14:paraId="5DD67A68" w14:textId="77777777" w:rsidR="001A1834" w:rsidRDefault="001A1834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 w:rsidRPr="00153773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 xml:space="preserve">Wochenhit: </w:t>
                  </w:r>
                </w:p>
                <w:p w14:paraId="45B5130E" w14:textId="1DB520A9" w:rsidR="006A6B50" w:rsidRPr="00153773" w:rsidRDefault="006A6B50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>Hörnli &amp; Ghackets mit Apfelmus</w:t>
                  </w:r>
                </w:p>
                <w:p w14:paraId="0822BEA0" w14:textId="77777777" w:rsidR="001A1834" w:rsidRPr="0040079A" w:rsidRDefault="001A1834" w:rsidP="001A1834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</w:p>
              </w:txbxContent>
            </v:textbox>
          </v:oval>
        </w:pict>
      </w:r>
      <w:r w:rsidR="0019499E" w:rsidRPr="00397213">
        <w:rPr>
          <w:szCs w:val="40"/>
        </w:rPr>
        <w:t>Wochenpla</w:t>
      </w:r>
      <w:r w:rsidR="00735BEA">
        <w:rPr>
          <w:szCs w:val="40"/>
        </w:rPr>
        <w:t xml:space="preserve">n </w:t>
      </w:r>
      <w:bookmarkStart w:id="0" w:name="vom"/>
      <w:bookmarkEnd w:id="0"/>
      <w:r w:rsidR="000C2335">
        <w:rPr>
          <w:szCs w:val="40"/>
        </w:rPr>
        <w:t>14</w:t>
      </w:r>
      <w:r w:rsidR="007B0654" w:rsidRPr="007B0654">
        <w:rPr>
          <w:szCs w:val="40"/>
        </w:rPr>
        <w:t>.09.</w:t>
      </w:r>
      <w:r w:rsidR="0019499E" w:rsidRPr="00397213">
        <w:rPr>
          <w:szCs w:val="40"/>
        </w:rPr>
        <w:t>–</w:t>
      </w:r>
      <w:bookmarkStart w:id="1" w:name="bis"/>
      <w:bookmarkEnd w:id="1"/>
      <w:r w:rsidR="000C2335">
        <w:rPr>
          <w:szCs w:val="40"/>
        </w:rPr>
        <w:t>20</w:t>
      </w:r>
      <w:r w:rsidR="007B0654" w:rsidRPr="007B0654">
        <w:rPr>
          <w:szCs w:val="40"/>
        </w:rPr>
        <w:t>.09.2026</w:t>
      </w:r>
    </w:p>
    <w:p w14:paraId="2C806C09" w14:textId="77777777" w:rsidR="0019499E" w:rsidRPr="003D718D" w:rsidRDefault="0019499E">
      <w:pPr>
        <w:tabs>
          <w:tab w:val="left" w:pos="1880"/>
        </w:tabs>
        <w:rPr>
          <w:rFonts w:ascii="Arial" w:hAnsi="Arial"/>
          <w:b/>
          <w:color w:val="C0C0C0"/>
          <w:sz w:val="22"/>
        </w:rPr>
      </w:pPr>
    </w:p>
    <w:p w14:paraId="55BD68F7" w14:textId="77777777" w:rsidR="0019499E" w:rsidRPr="003D718D" w:rsidRDefault="0019499E">
      <w:pPr>
        <w:tabs>
          <w:tab w:val="left" w:pos="1880"/>
        </w:tabs>
        <w:rPr>
          <w:rFonts w:ascii="Arial" w:hAnsi="Arial" w:cs="Arial"/>
          <w:b/>
          <w:color w:val="C0C0C0"/>
          <w:sz w:val="22"/>
        </w:rPr>
      </w:pPr>
    </w:p>
    <w:tbl>
      <w:tblPr>
        <w:tblW w:w="998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2939"/>
        <w:gridCol w:w="2939"/>
        <w:gridCol w:w="2939"/>
      </w:tblGrid>
      <w:tr w:rsidR="000C2335" w:rsidRPr="003D718D" w14:paraId="4B9AF399" w14:textId="77777777" w:rsidTr="000C2335">
        <w:trPr>
          <w:trHeight w:hRule="exact" w:val="259"/>
        </w:trPr>
        <w:tc>
          <w:tcPr>
            <w:tcW w:w="1172" w:type="dxa"/>
            <w:shd w:val="clear" w:color="auto" w:fill="8DB3E2" w:themeFill="text2" w:themeFillTint="66"/>
          </w:tcPr>
          <w:p w14:paraId="5E70A172" w14:textId="77777777" w:rsidR="000C2335" w:rsidRDefault="000C2335" w:rsidP="000C2335">
            <w:pPr>
              <w:pStyle w:val="berschrift4"/>
              <w:framePr w:hSpace="0" w:wrap="auto" w:vAnchor="margin" w:hAnchor="text" w:yAlign="inline"/>
            </w:pPr>
            <w:r>
              <w:t>Datum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393BFF4E" w14:textId="52CB78A1" w:rsidR="000C2335" w:rsidRPr="00CF0816" w:rsidRDefault="000C2335" w:rsidP="000C2335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Fleischlos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51A58FAE" w14:textId="2E1D686E" w:rsidR="000C2335" w:rsidRPr="00CF0816" w:rsidRDefault="000C2335" w:rsidP="000C2335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Gut-Verträglich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21EE8AD3" w14:textId="043A74F5" w:rsidR="000C2335" w:rsidRDefault="000C2335" w:rsidP="000C2335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Ausgewogen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</w:tr>
      <w:tr w:rsidR="000C2335" w:rsidRPr="00A01D3F" w14:paraId="0A48706D" w14:textId="77777777" w:rsidTr="000C2335">
        <w:trPr>
          <w:trHeight w:hRule="exact" w:val="1397"/>
        </w:trPr>
        <w:tc>
          <w:tcPr>
            <w:tcW w:w="1172" w:type="dxa"/>
          </w:tcPr>
          <w:p w14:paraId="12801551" w14:textId="6B3E5CFD" w:rsidR="000C2335" w:rsidRPr="00464513" w:rsidRDefault="000C2335" w:rsidP="000C2335">
            <w:pPr>
              <w:tabs>
                <w:tab w:val="left" w:pos="1880"/>
              </w:tabs>
              <w:ind w:left="-426"/>
              <w:rPr>
                <w:rFonts w:ascii="Arial" w:hAnsi="Arial"/>
                <w:sz w:val="16"/>
                <w:szCs w:val="16"/>
              </w:rPr>
            </w:pPr>
          </w:p>
          <w:p w14:paraId="56BE8B02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Montag</w:t>
            </w:r>
          </w:p>
          <w:p w14:paraId="66E7A99C" w14:textId="5B3C13A3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" w:name="Tag1"/>
            <w:bookmarkEnd w:id="2"/>
            <w:r>
              <w:rPr>
                <w:rFonts w:ascii="Arial" w:hAnsi="Arial"/>
                <w:sz w:val="16"/>
                <w:szCs w:val="16"/>
              </w:rPr>
              <w:t>14.09.2026</w:t>
            </w:r>
          </w:p>
        </w:tc>
        <w:tc>
          <w:tcPr>
            <w:tcW w:w="2939" w:type="dxa"/>
          </w:tcPr>
          <w:p w14:paraId="62DFA129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 w:rsidRPr="00E82773">
              <w:rPr>
                <w:rFonts w:ascii="Arial" w:hAnsi="Arial" w:cs="Arial"/>
                <w:sz w:val="12"/>
                <w:szCs w:val="12"/>
              </w:rPr>
              <w:t>1,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38369895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21885B2E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Vegischnitzel Mediterran</w:t>
            </w:r>
          </w:p>
          <w:p w14:paraId="58CFB6E1" w14:textId="071EBF64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Vegetarische Chiantisauce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Lyoner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Lattichstreifen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2C1C16FA" w14:textId="59457614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Bouillon mit Backerbsen </w:t>
            </w:r>
            <w:bookmarkStart w:id="3" w:name="KF5TAG1TEIL2"/>
            <w:bookmarkEnd w:id="3"/>
            <w:r w:rsidRPr="00E82773">
              <w:rPr>
                <w:rFonts w:ascii="Arial" w:hAnsi="Arial" w:cs="Arial"/>
                <w:sz w:val="12"/>
                <w:szCs w:val="12"/>
              </w:rPr>
              <w:t>1,3</w:t>
            </w:r>
          </w:p>
          <w:p w14:paraId="4CAA4897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Gefüllte Kalbsbrust</w:t>
            </w:r>
          </w:p>
          <w:p w14:paraId="442DD8B3" w14:textId="2252A132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Chiantisauce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Lyoner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Lattichstreifen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191A6C7B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4" w:name="KF3TAG1TEIL1"/>
            <w:bookmarkEnd w:id="4"/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 w:rsidRPr="00E82773">
              <w:rPr>
                <w:rFonts w:ascii="Arial" w:hAnsi="Arial" w:cs="Arial"/>
                <w:sz w:val="12"/>
                <w:szCs w:val="12"/>
              </w:rPr>
              <w:t>1,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25C060C9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5A5CD4E6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Schweinssaltimbocca</w:t>
            </w:r>
          </w:p>
          <w:p w14:paraId="46A8AA62" w14:textId="3632EA8C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Tomatensauce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cremiges Safranrisotto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Mischgemüse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5" w:name="KF4TAG1TEIL1"/>
        <w:bookmarkStart w:id="6" w:name="KF6TAG1TEIL1"/>
        <w:bookmarkEnd w:id="5"/>
        <w:bookmarkEnd w:id="6"/>
      </w:tr>
      <w:tr w:rsidR="000C2335" w:rsidRPr="003D718D" w14:paraId="0B080543" w14:textId="77777777" w:rsidTr="000C2335">
        <w:trPr>
          <w:trHeight w:hRule="exact" w:val="1417"/>
        </w:trPr>
        <w:tc>
          <w:tcPr>
            <w:tcW w:w="1172" w:type="dxa"/>
          </w:tcPr>
          <w:p w14:paraId="180DBBD9" w14:textId="77777777" w:rsidR="000C2335" w:rsidRPr="00F95BDD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61EC3ACA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Dienstag</w:t>
            </w:r>
          </w:p>
          <w:p w14:paraId="3E9831BF" w14:textId="60FBF61A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7" w:name="Tag2"/>
            <w:bookmarkEnd w:id="7"/>
            <w:r>
              <w:rPr>
                <w:rFonts w:ascii="Arial" w:hAnsi="Arial"/>
                <w:sz w:val="16"/>
                <w:szCs w:val="16"/>
              </w:rPr>
              <w:t>15.09.2026</w:t>
            </w:r>
          </w:p>
        </w:tc>
        <w:tc>
          <w:tcPr>
            <w:tcW w:w="2939" w:type="dxa"/>
          </w:tcPr>
          <w:p w14:paraId="41A12456" w14:textId="77777777" w:rsidR="000C2335" w:rsidRDefault="000C2335" w:rsidP="000C233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Kürbiscremesuppe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5DFBDC3E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223D3109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Tofuschnitzel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</w:p>
          <w:p w14:paraId="208ED913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Spiralen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rote Linsen mit Gemüse</w:t>
            </w:r>
          </w:p>
          <w:p w14:paraId="199222A3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9" w:type="dxa"/>
          </w:tcPr>
          <w:p w14:paraId="386E11F3" w14:textId="7EA4F684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Kürbiscremesuppe </w:t>
            </w:r>
            <w:bookmarkStart w:id="8" w:name="KF5TAG2TEIL2"/>
            <w:bookmarkEnd w:id="8"/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71B36905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3BE9405" w14:textId="3C64F20D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Gedämpftes Dorschfilet Weissweinsauce </w:t>
            </w:r>
            <w:r>
              <w:rPr>
                <w:rFonts w:ascii="Arial" w:hAnsi="Arial" w:cs="Arial"/>
                <w:sz w:val="12"/>
                <w:szCs w:val="12"/>
              </w:rPr>
              <w:t>2,4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Salzkartoffeln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rote Linsen mit Gemüse</w:t>
            </w:r>
          </w:p>
        </w:tc>
        <w:tc>
          <w:tcPr>
            <w:tcW w:w="2939" w:type="dxa"/>
          </w:tcPr>
          <w:p w14:paraId="7E9BCB06" w14:textId="77777777" w:rsidR="000C2335" w:rsidRDefault="000C2335" w:rsidP="000C2335">
            <w:pPr>
              <w:ind w:right="-68"/>
              <w:rPr>
                <w:rFonts w:ascii="Arial" w:hAnsi="Arial" w:cs="Arial"/>
                <w:sz w:val="16"/>
                <w:szCs w:val="16"/>
              </w:rPr>
            </w:pPr>
            <w:bookmarkStart w:id="9" w:name="KF3TAG2TEIL1"/>
            <w:bookmarkEnd w:id="9"/>
            <w:r>
              <w:rPr>
                <w:rFonts w:ascii="Arial" w:hAnsi="Arial" w:cs="Arial"/>
                <w:sz w:val="16"/>
                <w:szCs w:val="16"/>
              </w:rPr>
              <w:t xml:space="preserve">Gemüsebrühe mit Gemüsestreifen 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0" w:name="KF6TAG2TEIL2"/>
            <w:bookmarkEnd w:id="10"/>
          </w:p>
          <w:p w14:paraId="39C8B21F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3661C5C" w14:textId="2C1AC03B" w:rsidR="000C2335" w:rsidRDefault="000C2335" w:rsidP="000C233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Kalbsgeschnetzeltes mit Majoran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</w:p>
          <w:p w14:paraId="4AABEB22" w14:textId="425D7D4C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Spiralen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Kefen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11" w:name="KF4TAG2TEIL1"/>
        <w:bookmarkStart w:id="12" w:name="KF6TAG2TEIL1"/>
        <w:bookmarkEnd w:id="11"/>
        <w:bookmarkEnd w:id="12"/>
      </w:tr>
      <w:tr w:rsidR="000C2335" w:rsidRPr="003D718D" w14:paraId="353E0883" w14:textId="77777777" w:rsidTr="000C2335">
        <w:trPr>
          <w:trHeight w:hRule="exact" w:val="1439"/>
        </w:trPr>
        <w:tc>
          <w:tcPr>
            <w:tcW w:w="1172" w:type="dxa"/>
          </w:tcPr>
          <w:p w14:paraId="4DBE94CF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235FAF41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Mittwoch</w:t>
            </w:r>
          </w:p>
          <w:p w14:paraId="28D3133A" w14:textId="2068019E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3" w:name="Tag3"/>
            <w:bookmarkEnd w:id="13"/>
            <w:r>
              <w:rPr>
                <w:rFonts w:ascii="Arial" w:hAnsi="Arial"/>
                <w:sz w:val="16"/>
                <w:szCs w:val="16"/>
              </w:rPr>
              <w:t>16.09.2026</w:t>
            </w:r>
          </w:p>
        </w:tc>
        <w:tc>
          <w:tcPr>
            <w:tcW w:w="2939" w:type="dxa"/>
          </w:tcPr>
          <w:p w14:paraId="232A6739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2CC6CDD3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Linseneintopf mit Gemüse</w:t>
            </w:r>
          </w:p>
          <w:p w14:paraId="61D2E281" w14:textId="77777777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Basmatireis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2F780303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9" w:type="dxa"/>
          </w:tcPr>
          <w:p w14:paraId="4FC05254" w14:textId="3BCC80DA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Bouillon mit Eifäden </w:t>
            </w:r>
            <w:bookmarkStart w:id="14" w:name="KF5TAG3TEIL2"/>
            <w:bookmarkEnd w:id="14"/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  <w:p w14:paraId="2023327D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154B450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Rindsgeschnetzeltes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</w:p>
          <w:p w14:paraId="63F4E4BA" w14:textId="0A2B4046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Zartweizen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 Karotten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11759A43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15" w:name="KF3TAG3TEIL1"/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bookmarkStart w:id="16" w:name="KF6TAG3TEIL2"/>
            <w:bookmarkEnd w:id="16"/>
            <w:r>
              <w:rPr>
                <w:rFonts w:ascii="Arial" w:hAnsi="Arial" w:cs="Arial"/>
                <w:sz w:val="12"/>
                <w:szCs w:val="12"/>
              </w:rPr>
              <w:t>2,5</w:t>
            </w:r>
          </w:p>
          <w:p w14:paraId="67ABC910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Pochierte Pouletbrust</w:t>
            </w:r>
          </w:p>
          <w:p w14:paraId="0AAA9103" w14:textId="75A62032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Currysauce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Basmatireis</w:t>
            </w:r>
            <w:r>
              <w:rPr>
                <w:rFonts w:ascii="Arial" w:hAnsi="Arial" w:cs="Arial"/>
                <w:sz w:val="16"/>
                <w:szCs w:val="16"/>
              </w:rPr>
              <w:br/>
              <w:t>bunte Früchtegarnitur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17" w:name="KF4TAG3TEIL1"/>
        <w:bookmarkStart w:id="18" w:name="KF6TAG3TEIL1"/>
        <w:bookmarkEnd w:id="17"/>
        <w:bookmarkEnd w:id="18"/>
      </w:tr>
      <w:tr w:rsidR="000C2335" w:rsidRPr="003D718D" w14:paraId="1066B3EA" w14:textId="77777777" w:rsidTr="000C2335">
        <w:trPr>
          <w:trHeight w:hRule="exact" w:val="1417"/>
        </w:trPr>
        <w:tc>
          <w:tcPr>
            <w:tcW w:w="1172" w:type="dxa"/>
          </w:tcPr>
          <w:p w14:paraId="27D959C4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8557551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Donnerstag</w:t>
            </w:r>
          </w:p>
          <w:p w14:paraId="61827858" w14:textId="5BC255BB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9" w:name="Tag4"/>
            <w:bookmarkEnd w:id="19"/>
            <w:r>
              <w:rPr>
                <w:rFonts w:ascii="Arial" w:hAnsi="Arial"/>
                <w:sz w:val="16"/>
                <w:szCs w:val="16"/>
              </w:rPr>
              <w:t>17.09.2026</w:t>
            </w:r>
          </w:p>
        </w:tc>
        <w:tc>
          <w:tcPr>
            <w:tcW w:w="2939" w:type="dxa"/>
          </w:tcPr>
          <w:p w14:paraId="72485A4F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Karottencremesuppe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Vegi-Hackbällchen</w:t>
            </w:r>
          </w:p>
          <w:p w14:paraId="76005314" w14:textId="5CBD74AB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Cognacsauce Vegi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cremige Polenta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geschmorter Fenchel</w:t>
            </w:r>
          </w:p>
        </w:tc>
        <w:tc>
          <w:tcPr>
            <w:tcW w:w="2939" w:type="dxa"/>
          </w:tcPr>
          <w:p w14:paraId="3456F7B5" w14:textId="40D2E74D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Bouillon mit Lauch </w:t>
            </w:r>
            <w:bookmarkStart w:id="20" w:name="KF5TAG4TEIL2"/>
            <w:bookmarkEnd w:id="20"/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Hirschpfeffer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</w:p>
          <w:p w14:paraId="0769BBA4" w14:textId="757CEAB9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Schupfnudeln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mariniertes Rotkraut</w:t>
            </w:r>
          </w:p>
          <w:p w14:paraId="6AF2848B" w14:textId="3CCA5748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9" w:type="dxa"/>
          </w:tcPr>
          <w:p w14:paraId="6E362BAE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21" w:name="KF3TAG4TEIL1"/>
            <w:bookmarkEnd w:id="21"/>
            <w:r>
              <w:rPr>
                <w:rFonts w:ascii="Arial" w:hAnsi="Arial" w:cs="Arial"/>
                <w:sz w:val="16"/>
                <w:szCs w:val="16"/>
              </w:rPr>
              <w:t xml:space="preserve">Karottencremesuppe </w:t>
            </w:r>
            <w:bookmarkStart w:id="22" w:name="KF6TAG4TEIL2"/>
            <w:bookmarkEnd w:id="22"/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Glasierter Kalbsbraten</w:t>
            </w:r>
          </w:p>
          <w:p w14:paraId="6DDE12E8" w14:textId="33B62856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Cognacsauce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cremige Polenta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geschmorter Fenchel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23" w:name="KF4TAG4TEIL1"/>
        <w:bookmarkStart w:id="24" w:name="KF6TAG4TEIL1"/>
        <w:bookmarkEnd w:id="23"/>
        <w:bookmarkEnd w:id="24"/>
      </w:tr>
      <w:tr w:rsidR="000C2335" w:rsidRPr="003D718D" w14:paraId="03111E7E" w14:textId="77777777" w:rsidTr="000C2335">
        <w:trPr>
          <w:trHeight w:hRule="exact" w:val="1409"/>
        </w:trPr>
        <w:tc>
          <w:tcPr>
            <w:tcW w:w="1172" w:type="dxa"/>
          </w:tcPr>
          <w:p w14:paraId="4F10DAB2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4A2AB77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Freitag</w:t>
            </w:r>
          </w:p>
          <w:p w14:paraId="7F98D509" w14:textId="78B58622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5" w:name="Tag5"/>
            <w:bookmarkEnd w:id="25"/>
            <w:r>
              <w:rPr>
                <w:rFonts w:ascii="Arial" w:hAnsi="Arial"/>
                <w:sz w:val="16"/>
                <w:szCs w:val="16"/>
              </w:rPr>
              <w:t>18.09.2026</w:t>
            </w:r>
          </w:p>
        </w:tc>
        <w:tc>
          <w:tcPr>
            <w:tcW w:w="2939" w:type="dxa"/>
          </w:tcPr>
          <w:p w14:paraId="6B31BA95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Maiscremesuppe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Verlorenes Ei</w:t>
            </w:r>
          </w:p>
          <w:p w14:paraId="4060B46F" w14:textId="6DCFC6A2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Sauce Hollandaise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grüne Teigwaren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Blumenkohlrose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424A779C" w14:textId="5332011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Maiscremesuppe </w:t>
            </w:r>
            <w:bookmarkStart w:id="26" w:name="KF5TAG5TEIL2"/>
            <w:bookmarkEnd w:id="26"/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Forellenfilet gebraten</w:t>
            </w:r>
          </w:p>
          <w:p w14:paraId="79070C88" w14:textId="7178A824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Jus meuniere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Mischreis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Knackerbsen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447A23B1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27" w:name="KF3TAG5TEIL1"/>
            <w:bookmarkEnd w:id="27"/>
            <w:r>
              <w:rPr>
                <w:rFonts w:ascii="Arial" w:hAnsi="Arial" w:cs="Arial"/>
                <w:sz w:val="16"/>
                <w:szCs w:val="16"/>
              </w:rPr>
              <w:t xml:space="preserve">Bouillon mit Sellerie </w:t>
            </w:r>
            <w:bookmarkStart w:id="28" w:name="KF6TAG5TEIL2"/>
            <w:bookmarkEnd w:id="28"/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Lammracks</w:t>
            </w:r>
          </w:p>
          <w:p w14:paraId="18B954AF" w14:textId="31531A2D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Marsalasauce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grüne Teigwaren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Blumenkohlrose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bookmarkStart w:id="29" w:name="KF4TAG5TEIL1"/>
        <w:bookmarkStart w:id="30" w:name="KF6TAG5TEIL1"/>
        <w:bookmarkEnd w:id="29"/>
        <w:bookmarkEnd w:id="30"/>
      </w:tr>
      <w:tr w:rsidR="000C2335" w:rsidRPr="003D718D" w14:paraId="6C514EA4" w14:textId="77777777" w:rsidTr="000C2335">
        <w:trPr>
          <w:trHeight w:hRule="exact" w:val="1271"/>
        </w:trPr>
        <w:tc>
          <w:tcPr>
            <w:tcW w:w="1172" w:type="dxa"/>
          </w:tcPr>
          <w:p w14:paraId="42CB81C5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143E2CAD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Samstag</w:t>
            </w:r>
          </w:p>
          <w:p w14:paraId="3044A59E" w14:textId="652C0228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1" w:name="Tag6"/>
            <w:bookmarkEnd w:id="31"/>
            <w:r>
              <w:rPr>
                <w:rFonts w:ascii="Arial" w:hAnsi="Arial"/>
                <w:sz w:val="16"/>
                <w:szCs w:val="16"/>
              </w:rPr>
              <w:t>19.09.2026</w:t>
            </w:r>
          </w:p>
        </w:tc>
        <w:tc>
          <w:tcPr>
            <w:tcW w:w="2939" w:type="dxa"/>
          </w:tcPr>
          <w:p w14:paraId="64CFBFDE" w14:textId="57043341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Blumenkohlcremesuppe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Tofupiccata Vegi Kräutersauce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gewürz Cous Cous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Randengemüse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172BF126" w14:textId="572C97FE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Blumenkohlcremesuppe </w:t>
            </w:r>
            <w:bookmarkStart w:id="32" w:name="KF5TAG6TEIL2"/>
            <w:bookmarkEnd w:id="32"/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Saftiges Rippli mit Senf </w:t>
            </w:r>
            <w:r w:rsidRPr="004D431D">
              <w:rPr>
                <w:rFonts w:ascii="Arial" w:hAnsi="Arial" w:cs="Arial"/>
                <w:sz w:val="12"/>
                <w:szCs w:val="12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Bouillonkartoffeln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Dörrbohnen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3704FA5D" w14:textId="2C45F729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33" w:name="KF3TAG6TEIL1"/>
            <w:bookmarkEnd w:id="33"/>
            <w:r>
              <w:rPr>
                <w:rFonts w:ascii="Arial" w:hAnsi="Arial" w:cs="Arial"/>
                <w:sz w:val="16"/>
                <w:szCs w:val="16"/>
              </w:rPr>
              <w:t xml:space="preserve">Bouillon mit Gemüsestreifen </w:t>
            </w:r>
            <w:bookmarkStart w:id="34" w:name="KF6TAG6TEIL2"/>
            <w:bookmarkEnd w:id="34"/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>Trutenmedaillon an Thymiansauce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gewürz Cous Cous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Randengemüse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35" w:name="KF4TAG6TEIL1"/>
        <w:bookmarkStart w:id="36" w:name="KF6TAG6TEIL1"/>
        <w:bookmarkEnd w:id="35"/>
        <w:bookmarkEnd w:id="36"/>
      </w:tr>
      <w:tr w:rsidR="000C2335" w:rsidRPr="003D718D" w14:paraId="53F52AD3" w14:textId="77777777" w:rsidTr="000C2335">
        <w:trPr>
          <w:trHeight w:hRule="exact" w:val="1264"/>
        </w:trPr>
        <w:tc>
          <w:tcPr>
            <w:tcW w:w="1172" w:type="dxa"/>
          </w:tcPr>
          <w:p w14:paraId="0642C7B1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AF38A2C" w14:textId="7777777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Sonntag</w:t>
            </w:r>
          </w:p>
          <w:p w14:paraId="7C088EA6" w14:textId="599E8197" w:rsidR="000C2335" w:rsidRPr="00464513" w:rsidRDefault="000C2335" w:rsidP="000C2335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7" w:name="Tag7"/>
            <w:bookmarkEnd w:id="37"/>
            <w:r>
              <w:rPr>
                <w:rFonts w:ascii="Arial" w:hAnsi="Arial"/>
                <w:sz w:val="16"/>
                <w:szCs w:val="16"/>
              </w:rPr>
              <w:t>20.09.2026</w:t>
            </w:r>
          </w:p>
        </w:tc>
        <w:tc>
          <w:tcPr>
            <w:tcW w:w="2939" w:type="dxa"/>
          </w:tcPr>
          <w:p w14:paraId="572F2EEF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Falafel</w:t>
            </w:r>
          </w:p>
          <w:p w14:paraId="2068028C" w14:textId="48287D5C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Tomatensauce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Sesamnudeln </w:t>
            </w:r>
            <w:r w:rsidRPr="005E0676"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Pr="005E0676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gedünstete Zucchetti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29B45E87" w14:textId="0C43CEFA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bookmarkStart w:id="38" w:name="KF5TAG7TEIL2"/>
            <w:bookmarkEnd w:id="38"/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Suure Mocke</w:t>
            </w:r>
          </w:p>
          <w:p w14:paraId="1E70977A" w14:textId="3518E294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auf Rotweinsauce </w:t>
            </w:r>
            <w:r w:rsidRPr="007E1258">
              <w:rPr>
                <w:rFonts w:ascii="Arial" w:hAnsi="Arial" w:cs="Arial"/>
                <w:sz w:val="12"/>
                <w:szCs w:val="12"/>
              </w:rPr>
              <w:t>4,5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Semmelknödel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glasierter Rosenkohl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0561A70F" w14:textId="77777777" w:rsidR="000C2335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bookmarkStart w:id="39" w:name="KF3TAG7TEIL1"/>
            <w:bookmarkEnd w:id="39"/>
            <w:r>
              <w:rPr>
                <w:rFonts w:ascii="Arial" w:hAnsi="Arial" w:cs="Arial"/>
                <w:sz w:val="16"/>
                <w:szCs w:val="16"/>
              </w:rPr>
              <w:t xml:space="preserve">Consommé mit Eierstich </w:t>
            </w:r>
            <w:bookmarkStart w:id="40" w:name="KF6TAG7TEIL2"/>
            <w:bookmarkEnd w:id="40"/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Schweinsschnitzel</w:t>
            </w:r>
          </w:p>
          <w:p w14:paraId="4D2F38AD" w14:textId="0B6DF41A" w:rsidR="000C2335" w:rsidRPr="00464513" w:rsidRDefault="000C2335" w:rsidP="000C233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Rahmsauce </w:t>
            </w:r>
            <w:r>
              <w:rPr>
                <w:rFonts w:ascii="Arial" w:hAnsi="Arial" w:cs="Arial"/>
                <w:sz w:val="12"/>
                <w:szCs w:val="12"/>
              </w:rPr>
              <w:t>1,2,4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Sesamnudeln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gedünstete Zucchetti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bookmarkStart w:id="41" w:name="KF4TAG7TEIL1"/>
        <w:bookmarkStart w:id="42" w:name="KF6TAG7TEIL1"/>
        <w:bookmarkEnd w:id="41"/>
        <w:bookmarkEnd w:id="42"/>
      </w:tr>
    </w:tbl>
    <w:tbl>
      <w:tblPr>
        <w:tblStyle w:val="Tabellenraster"/>
        <w:tblpPr w:leftFromText="141" w:rightFromText="141" w:vertAnchor="page" w:horzAnchor="margin" w:tblpY="15276"/>
        <w:tblW w:w="82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577"/>
        <w:gridCol w:w="1985"/>
        <w:gridCol w:w="1275"/>
      </w:tblGrid>
      <w:tr w:rsidR="00B865C2" w14:paraId="743FE017" w14:textId="77777777" w:rsidTr="00B865C2">
        <w:tc>
          <w:tcPr>
            <w:tcW w:w="2385" w:type="dxa"/>
            <w:hideMark/>
          </w:tcPr>
          <w:p w14:paraId="493590F0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Deklarationsübersicht:</w:t>
            </w:r>
          </w:p>
        </w:tc>
        <w:tc>
          <w:tcPr>
            <w:tcW w:w="2577" w:type="dxa"/>
            <w:hideMark/>
          </w:tcPr>
          <w:p w14:paraId="2706357C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Gluten</w:t>
            </w:r>
          </w:p>
        </w:tc>
        <w:tc>
          <w:tcPr>
            <w:tcW w:w="1985" w:type="dxa"/>
            <w:hideMark/>
          </w:tcPr>
          <w:p w14:paraId="343E97E9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6. Soja</w:t>
            </w:r>
          </w:p>
        </w:tc>
        <w:tc>
          <w:tcPr>
            <w:tcW w:w="1275" w:type="dxa"/>
            <w:hideMark/>
          </w:tcPr>
          <w:p w14:paraId="60569285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11. Sesam</w:t>
            </w:r>
          </w:p>
        </w:tc>
      </w:tr>
      <w:tr w:rsidR="00B865C2" w14:paraId="1FD97424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5184C226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Milch / Lactose</w:t>
            </w:r>
          </w:p>
        </w:tc>
        <w:tc>
          <w:tcPr>
            <w:tcW w:w="1985" w:type="dxa"/>
            <w:hideMark/>
          </w:tcPr>
          <w:p w14:paraId="6D1905F1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7. Fische</w:t>
            </w:r>
          </w:p>
        </w:tc>
        <w:tc>
          <w:tcPr>
            <w:tcW w:w="1275" w:type="dxa"/>
            <w:hideMark/>
          </w:tcPr>
          <w:p w14:paraId="7405DC18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12. Krebstiere</w:t>
            </w:r>
          </w:p>
        </w:tc>
      </w:tr>
      <w:tr w:rsidR="00B865C2" w14:paraId="0F7A64A9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74494073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Eier</w:t>
            </w:r>
          </w:p>
        </w:tc>
        <w:tc>
          <w:tcPr>
            <w:tcW w:w="1985" w:type="dxa"/>
            <w:hideMark/>
          </w:tcPr>
          <w:p w14:paraId="393A5E89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8. Hartschalenobst (Nüsse)</w:t>
            </w:r>
          </w:p>
        </w:tc>
        <w:tc>
          <w:tcPr>
            <w:tcW w:w="1275" w:type="dxa"/>
            <w:hideMark/>
          </w:tcPr>
          <w:p w14:paraId="0F4970D5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13. Lupinen</w:t>
            </w:r>
          </w:p>
        </w:tc>
      </w:tr>
      <w:tr w:rsidR="00B865C2" w14:paraId="529D9CDE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65747398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Schwefeldioxid &amp; Sulfite</w:t>
            </w:r>
          </w:p>
        </w:tc>
        <w:tc>
          <w:tcPr>
            <w:tcW w:w="1985" w:type="dxa"/>
            <w:hideMark/>
          </w:tcPr>
          <w:p w14:paraId="3F838402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9. Erdnüsse</w:t>
            </w:r>
          </w:p>
        </w:tc>
        <w:tc>
          <w:tcPr>
            <w:tcW w:w="1275" w:type="dxa"/>
            <w:hideMark/>
          </w:tcPr>
          <w:p w14:paraId="336C08E2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14. Weichtiere</w:t>
            </w:r>
          </w:p>
        </w:tc>
      </w:tr>
      <w:tr w:rsidR="00B865C2" w14:paraId="7D3B5B65" w14:textId="77777777" w:rsidTr="00B865C2">
        <w:trPr>
          <w:gridBefore w:val="1"/>
          <w:wBefore w:w="2385" w:type="dxa"/>
        </w:trPr>
        <w:tc>
          <w:tcPr>
            <w:tcW w:w="2577" w:type="dxa"/>
            <w:hideMark/>
          </w:tcPr>
          <w:p w14:paraId="0397D787" w14:textId="77777777" w:rsidR="00B865C2" w:rsidRDefault="00B865C2" w:rsidP="00B865C2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Sellerie</w:t>
            </w:r>
          </w:p>
        </w:tc>
        <w:tc>
          <w:tcPr>
            <w:tcW w:w="1985" w:type="dxa"/>
            <w:hideMark/>
          </w:tcPr>
          <w:p w14:paraId="73341894" w14:textId="77777777" w:rsidR="00B865C2" w:rsidRDefault="00B865C2" w:rsidP="00B865C2">
            <w:pPr>
              <w:rPr>
                <w:sz w:val="16"/>
                <w:szCs w:val="12"/>
              </w:rPr>
            </w:pPr>
            <w:r>
              <w:rPr>
                <w:sz w:val="16"/>
                <w:szCs w:val="12"/>
              </w:rPr>
              <w:t>10. Senf</w:t>
            </w:r>
          </w:p>
        </w:tc>
        <w:tc>
          <w:tcPr>
            <w:tcW w:w="1275" w:type="dxa"/>
          </w:tcPr>
          <w:p w14:paraId="309FCAFF" w14:textId="77777777" w:rsidR="00B865C2" w:rsidRDefault="00B865C2" w:rsidP="00B865C2">
            <w:pPr>
              <w:rPr>
                <w:sz w:val="16"/>
                <w:szCs w:val="12"/>
              </w:rPr>
            </w:pPr>
          </w:p>
        </w:tc>
      </w:tr>
    </w:tbl>
    <w:p w14:paraId="7F78B3BF" w14:textId="77777777" w:rsidR="00E7245A" w:rsidRPr="00814BC9" w:rsidRDefault="00E7245A" w:rsidP="00814BC9"/>
    <w:sectPr w:rsidR="00E7245A" w:rsidRPr="00814BC9" w:rsidSect="009B07A7">
      <w:headerReference w:type="default" r:id="rId10"/>
      <w:footerReference w:type="even" r:id="rId11"/>
      <w:pgSz w:w="11906" w:h="16838"/>
      <w:pgMar w:top="993" w:right="424" w:bottom="851" w:left="1276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5D5C" w14:textId="77777777" w:rsidR="00097DC5" w:rsidRDefault="00097DC5">
      <w:r>
        <w:separator/>
      </w:r>
    </w:p>
  </w:endnote>
  <w:endnote w:type="continuationSeparator" w:id="0">
    <w:p w14:paraId="2C6C8C1D" w14:textId="77777777" w:rsidR="00097DC5" w:rsidRDefault="0009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etaPlusNormal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6528" w14:textId="77777777" w:rsidR="00E7245A" w:rsidRDefault="00567B2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7245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36EA132" w14:textId="77777777" w:rsidR="00E7245A" w:rsidRDefault="00E724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A19C" w14:textId="77777777" w:rsidR="00097DC5" w:rsidRDefault="00097DC5">
      <w:r>
        <w:separator/>
      </w:r>
    </w:p>
  </w:footnote>
  <w:footnote w:type="continuationSeparator" w:id="0">
    <w:p w14:paraId="2699DBA4" w14:textId="77777777" w:rsidR="00097DC5" w:rsidRDefault="0009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13A8" w14:textId="0376F34A" w:rsidR="00D9388B" w:rsidRDefault="00F95BDD" w:rsidP="00D9388B">
    <w:pPr>
      <w:pStyle w:val="Kopfzeile"/>
      <w:ind w:left="-1276"/>
      <w:jc w:val="center"/>
    </w:pPr>
    <w:r w:rsidRPr="00153773">
      <w:rPr>
        <w:noProof/>
      </w:rPr>
      <w:drawing>
        <wp:anchor distT="0" distB="0" distL="114300" distR="114300" simplePos="0" relativeHeight="251659264" behindDoc="1" locked="0" layoutInCell="1" allowOverlap="1" wp14:anchorId="44CD8E34" wp14:editId="741361EA">
          <wp:simplePos x="0" y="0"/>
          <wp:positionH relativeFrom="column">
            <wp:posOffset>4340432</wp:posOffset>
          </wp:positionH>
          <wp:positionV relativeFrom="paragraph">
            <wp:posOffset>355526</wp:posOffset>
          </wp:positionV>
          <wp:extent cx="1570990" cy="852805"/>
          <wp:effectExtent l="0" t="0" r="0" b="0"/>
          <wp:wrapTight wrapText="bothSides">
            <wp:wrapPolygon edited="0">
              <wp:start x="13358" y="0"/>
              <wp:lineTo x="8643" y="3378"/>
              <wp:lineTo x="7072" y="5790"/>
              <wp:lineTo x="7072" y="7720"/>
              <wp:lineTo x="0" y="10615"/>
              <wp:lineTo x="0" y="17853"/>
              <wp:lineTo x="8120" y="21230"/>
              <wp:lineTo x="13096" y="21230"/>
              <wp:lineTo x="16501" y="20748"/>
              <wp:lineTo x="21216" y="17853"/>
              <wp:lineTo x="21216" y="13028"/>
              <wp:lineTo x="18597" y="9650"/>
              <wp:lineTo x="15192" y="7720"/>
              <wp:lineTo x="14406" y="0"/>
              <wp:lineTo x="13358" y="0"/>
            </wp:wrapPolygon>
          </wp:wrapTight>
          <wp:docPr id="169088071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37C4E">
      <w:rPr>
        <w:noProof/>
        <w:lang w:eastAsia="de-CH"/>
      </w:rPr>
      <w:drawing>
        <wp:inline distT="0" distB="0" distL="0" distR="0" wp14:anchorId="57072CD3" wp14:editId="494F85CD">
          <wp:extent cx="2390775" cy="1428750"/>
          <wp:effectExtent l="19050" t="0" r="9525" b="0"/>
          <wp:docPr id="1" name="Bild 1" descr="bild-vi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-vita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88B">
      <w:tab/>
    </w:r>
    <w:r w:rsidR="00D9388B">
      <w:tab/>
      <w:t xml:space="preserve">        </w:t>
    </w:r>
  </w:p>
  <w:p w14:paraId="248CFE35" w14:textId="77777777" w:rsidR="00E7245A" w:rsidRDefault="00E7245A">
    <w:pPr>
      <w:pStyle w:val="Kopfzeile"/>
      <w:ind w:left="-851" w:right="-1278"/>
    </w:pPr>
  </w:p>
  <w:p w14:paraId="5000F97D" w14:textId="77777777" w:rsidR="00E7245A" w:rsidRDefault="00E7245A">
    <w:pPr>
      <w:pStyle w:val="Kopfzeile"/>
      <w:ind w:left="-851" w:right="-12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2D3"/>
    <w:multiLevelType w:val="hybridMultilevel"/>
    <w:tmpl w:val="08E451DC"/>
    <w:lvl w:ilvl="0" w:tplc="FF1A24D6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934426C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BB96F37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0BA409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45F2BB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ED8497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11068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5A03F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5F62B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B10B5"/>
    <w:multiLevelType w:val="hybridMultilevel"/>
    <w:tmpl w:val="35B8540C"/>
    <w:lvl w:ilvl="0" w:tplc="0B7E438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1F63B16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A7814B2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69569B1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F62A6DA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5ADA4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FD09C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0EEEAE2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EB6953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13C4750A"/>
    <w:multiLevelType w:val="hybridMultilevel"/>
    <w:tmpl w:val="B55E6186"/>
    <w:lvl w:ilvl="0" w:tplc="F09C2C80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B0AAF650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112054B6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150496A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CBEA5EA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EAAED09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370409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88C6AA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54012D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3DB319E"/>
    <w:multiLevelType w:val="hybridMultilevel"/>
    <w:tmpl w:val="355094EE"/>
    <w:lvl w:ilvl="0" w:tplc="D6982B06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D574623C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10A5A9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C00C1BDE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BADC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61EDBD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58540C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29B08F70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200312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25600E99"/>
    <w:multiLevelType w:val="hybridMultilevel"/>
    <w:tmpl w:val="B0461B5A"/>
    <w:lvl w:ilvl="0" w:tplc="743239DC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998DB1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C20C1C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97C1E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AF862B3E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1CA47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C74A174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775C7F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B50DCD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5C3530C"/>
    <w:multiLevelType w:val="hybridMultilevel"/>
    <w:tmpl w:val="E16A1CA8"/>
    <w:lvl w:ilvl="0" w:tplc="06E83240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2E54CB0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8A2EA88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948714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91268B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216207D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1DA3E0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3CFC0E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A968DB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1A4184D"/>
    <w:multiLevelType w:val="hybridMultilevel"/>
    <w:tmpl w:val="46185D28"/>
    <w:lvl w:ilvl="0" w:tplc="09B6E034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A9B27BEC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8BEC4A6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B8843FC0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0FE87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1FAFAF8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7DBC314C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0A05E2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569E7EA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4A684DE3"/>
    <w:multiLevelType w:val="hybridMultilevel"/>
    <w:tmpl w:val="FFFFFFFF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4A31F3"/>
    <w:multiLevelType w:val="hybridMultilevel"/>
    <w:tmpl w:val="33AE05D4"/>
    <w:lvl w:ilvl="0" w:tplc="F31ABA7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84C8693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507C002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56C8AC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F488AC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C2B8919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6CE9AC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BA2EA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CE30B3D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DB06059"/>
    <w:multiLevelType w:val="hybridMultilevel"/>
    <w:tmpl w:val="EA08E928"/>
    <w:lvl w:ilvl="0" w:tplc="4C3E3A8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1CEA896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3A6CBF9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4C689D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E0C0CC0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FAC2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5E1CD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73820E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374DC28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DD15EE3"/>
    <w:multiLevelType w:val="hybridMultilevel"/>
    <w:tmpl w:val="31969F82"/>
    <w:lvl w:ilvl="0" w:tplc="864CACF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703669B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2F3C6C1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4FC01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A85BE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AFFE0F9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52362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668F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EE8611A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DD20665"/>
    <w:multiLevelType w:val="hybridMultilevel"/>
    <w:tmpl w:val="5A38A55A"/>
    <w:lvl w:ilvl="0" w:tplc="8BD2A074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1A47398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6A4A91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2D0E11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D5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78A6F49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E1ED14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5D8C2A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446E930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8571B50"/>
    <w:multiLevelType w:val="hybridMultilevel"/>
    <w:tmpl w:val="4B94EAD2"/>
    <w:lvl w:ilvl="0" w:tplc="0314600E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6582038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7E8893A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7C4F0D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B1C44F1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AF980AF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E4441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116E78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02C3A7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6B7F27FE"/>
    <w:multiLevelType w:val="hybridMultilevel"/>
    <w:tmpl w:val="FD7E8CDE"/>
    <w:lvl w:ilvl="0" w:tplc="88A6EB4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CA3ABBD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354D96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A16E76F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D59070E4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84A69E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57C483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EF2CE954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F7DC577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6EC55BF4"/>
    <w:multiLevelType w:val="hybridMultilevel"/>
    <w:tmpl w:val="91F4C002"/>
    <w:lvl w:ilvl="0" w:tplc="2C4CE8EA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93A4A2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9C56119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DBE3512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BEC96E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C52CCEF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BEC1DD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3586AF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1F2D6A4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6FCE7459"/>
    <w:multiLevelType w:val="hybridMultilevel"/>
    <w:tmpl w:val="D7CC5A04"/>
    <w:lvl w:ilvl="0" w:tplc="621418C2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5308E6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6EC8892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FE7F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59C710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948C397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61024A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37AAA4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176AA56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0CCE"/>
    <w:multiLevelType w:val="hybridMultilevel"/>
    <w:tmpl w:val="FFFC0836"/>
    <w:lvl w:ilvl="0" w:tplc="13DE83D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F64399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AE4511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BD82FA6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5808A40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93A913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9830FF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29ED2E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C2CD6AE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 w16cid:durableId="1062603791">
    <w:abstractNumId w:val="4"/>
  </w:num>
  <w:num w:numId="2" w16cid:durableId="2003267770">
    <w:abstractNumId w:val="11"/>
  </w:num>
  <w:num w:numId="3" w16cid:durableId="289290511">
    <w:abstractNumId w:val="1"/>
  </w:num>
  <w:num w:numId="4" w16cid:durableId="467819090">
    <w:abstractNumId w:val="13"/>
  </w:num>
  <w:num w:numId="5" w16cid:durableId="433593265">
    <w:abstractNumId w:val="9"/>
  </w:num>
  <w:num w:numId="6" w16cid:durableId="1159075787">
    <w:abstractNumId w:val="3"/>
  </w:num>
  <w:num w:numId="7" w16cid:durableId="621765419">
    <w:abstractNumId w:val="16"/>
  </w:num>
  <w:num w:numId="8" w16cid:durableId="888227261">
    <w:abstractNumId w:val="5"/>
  </w:num>
  <w:num w:numId="9" w16cid:durableId="30686924">
    <w:abstractNumId w:val="8"/>
  </w:num>
  <w:num w:numId="10" w16cid:durableId="2046059898">
    <w:abstractNumId w:val="0"/>
  </w:num>
  <w:num w:numId="11" w16cid:durableId="419645193">
    <w:abstractNumId w:val="10"/>
  </w:num>
  <w:num w:numId="12" w16cid:durableId="1994530665">
    <w:abstractNumId w:val="15"/>
  </w:num>
  <w:num w:numId="13" w16cid:durableId="1917937150">
    <w:abstractNumId w:val="12"/>
  </w:num>
  <w:num w:numId="14" w16cid:durableId="1483545787">
    <w:abstractNumId w:val="2"/>
  </w:num>
  <w:num w:numId="15" w16cid:durableId="1675263076">
    <w:abstractNumId w:val="6"/>
  </w:num>
  <w:num w:numId="16" w16cid:durableId="1972394300">
    <w:abstractNumId w:val="14"/>
  </w:num>
  <w:num w:numId="17" w16cid:durableId="1943220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dgnword-docGUID" w:val="{606C1307-7E79-4EE8-8BE8-1FC497A92695}"/>
    <w:docVar w:name="dgnword-eventsink" w:val="105775768"/>
  </w:docVars>
  <w:rsids>
    <w:rsidRoot w:val="007B0654"/>
    <w:rsid w:val="00027201"/>
    <w:rsid w:val="00097DC5"/>
    <w:rsid w:val="000C2335"/>
    <w:rsid w:val="0010092B"/>
    <w:rsid w:val="00117658"/>
    <w:rsid w:val="00122F42"/>
    <w:rsid w:val="0015055E"/>
    <w:rsid w:val="001557F6"/>
    <w:rsid w:val="0019499E"/>
    <w:rsid w:val="001A1834"/>
    <w:rsid w:val="001B1393"/>
    <w:rsid w:val="001E2C72"/>
    <w:rsid w:val="00200927"/>
    <w:rsid w:val="00207D6A"/>
    <w:rsid w:val="002B7DB4"/>
    <w:rsid w:val="002C54D2"/>
    <w:rsid w:val="002D2488"/>
    <w:rsid w:val="00397213"/>
    <w:rsid w:val="003D718D"/>
    <w:rsid w:val="003F104A"/>
    <w:rsid w:val="00430BBC"/>
    <w:rsid w:val="00445FD4"/>
    <w:rsid w:val="00464513"/>
    <w:rsid w:val="00491506"/>
    <w:rsid w:val="0049266F"/>
    <w:rsid w:val="00505BFF"/>
    <w:rsid w:val="00505E06"/>
    <w:rsid w:val="00512B1D"/>
    <w:rsid w:val="005376A0"/>
    <w:rsid w:val="00550426"/>
    <w:rsid w:val="0055086A"/>
    <w:rsid w:val="0055784E"/>
    <w:rsid w:val="00563C3C"/>
    <w:rsid w:val="00567B25"/>
    <w:rsid w:val="005869A7"/>
    <w:rsid w:val="005921BA"/>
    <w:rsid w:val="005B3AAE"/>
    <w:rsid w:val="005D7CDD"/>
    <w:rsid w:val="00604759"/>
    <w:rsid w:val="00614D06"/>
    <w:rsid w:val="006228F7"/>
    <w:rsid w:val="00661A82"/>
    <w:rsid w:val="00676C34"/>
    <w:rsid w:val="006A1F23"/>
    <w:rsid w:val="006A6B50"/>
    <w:rsid w:val="006A7A01"/>
    <w:rsid w:val="006D21E9"/>
    <w:rsid w:val="00735BEA"/>
    <w:rsid w:val="00764023"/>
    <w:rsid w:val="007837B4"/>
    <w:rsid w:val="007B0654"/>
    <w:rsid w:val="007E6978"/>
    <w:rsid w:val="0081055A"/>
    <w:rsid w:val="00814BC9"/>
    <w:rsid w:val="00837C4E"/>
    <w:rsid w:val="00843679"/>
    <w:rsid w:val="008576C4"/>
    <w:rsid w:val="008E3EF3"/>
    <w:rsid w:val="008E66E4"/>
    <w:rsid w:val="0091634B"/>
    <w:rsid w:val="0094069A"/>
    <w:rsid w:val="0096133B"/>
    <w:rsid w:val="009777D8"/>
    <w:rsid w:val="00985FA5"/>
    <w:rsid w:val="009A659C"/>
    <w:rsid w:val="009B07A7"/>
    <w:rsid w:val="009B28F6"/>
    <w:rsid w:val="009B53EB"/>
    <w:rsid w:val="00A017BF"/>
    <w:rsid w:val="00A01D3F"/>
    <w:rsid w:val="00A1283D"/>
    <w:rsid w:val="00A40500"/>
    <w:rsid w:val="00A44045"/>
    <w:rsid w:val="00A76728"/>
    <w:rsid w:val="00B11C87"/>
    <w:rsid w:val="00B20855"/>
    <w:rsid w:val="00B865C2"/>
    <w:rsid w:val="00B91B4B"/>
    <w:rsid w:val="00B94325"/>
    <w:rsid w:val="00BA599D"/>
    <w:rsid w:val="00BE3584"/>
    <w:rsid w:val="00BE793C"/>
    <w:rsid w:val="00C03A03"/>
    <w:rsid w:val="00C15C93"/>
    <w:rsid w:val="00C17ACA"/>
    <w:rsid w:val="00C3343F"/>
    <w:rsid w:val="00C356E0"/>
    <w:rsid w:val="00C72AC8"/>
    <w:rsid w:val="00C80032"/>
    <w:rsid w:val="00CB6961"/>
    <w:rsid w:val="00CF0816"/>
    <w:rsid w:val="00D45D95"/>
    <w:rsid w:val="00D7322D"/>
    <w:rsid w:val="00D77218"/>
    <w:rsid w:val="00D9388B"/>
    <w:rsid w:val="00DB1EAA"/>
    <w:rsid w:val="00DC0C08"/>
    <w:rsid w:val="00DE1185"/>
    <w:rsid w:val="00DE603E"/>
    <w:rsid w:val="00E020D8"/>
    <w:rsid w:val="00E115C0"/>
    <w:rsid w:val="00E24C93"/>
    <w:rsid w:val="00E7025D"/>
    <w:rsid w:val="00E7058E"/>
    <w:rsid w:val="00E7245A"/>
    <w:rsid w:val="00E73CD2"/>
    <w:rsid w:val="00E7654E"/>
    <w:rsid w:val="00E841A4"/>
    <w:rsid w:val="00E9009A"/>
    <w:rsid w:val="00E9355D"/>
    <w:rsid w:val="00E95A8D"/>
    <w:rsid w:val="00EC61F0"/>
    <w:rsid w:val="00ED4663"/>
    <w:rsid w:val="00ED4F9D"/>
    <w:rsid w:val="00EE0972"/>
    <w:rsid w:val="00EF1540"/>
    <w:rsid w:val="00F17D46"/>
    <w:rsid w:val="00F55E57"/>
    <w:rsid w:val="00F67B3A"/>
    <w:rsid w:val="00F95BDD"/>
    <w:rsid w:val="00FD1E97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0BF371E2"/>
  <w15:docId w15:val="{0C910097-B773-40C5-B7CC-2052E883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07A7"/>
    <w:rPr>
      <w:sz w:val="24"/>
      <w:lang w:eastAsia="de-DE"/>
    </w:rPr>
  </w:style>
  <w:style w:type="paragraph" w:styleId="berschrift1">
    <w:name w:val="heading 1"/>
    <w:basedOn w:val="Standard"/>
    <w:next w:val="Standard"/>
    <w:qFormat/>
    <w:rsid w:val="009B07A7"/>
    <w:pPr>
      <w:keepNext/>
      <w:tabs>
        <w:tab w:val="left" w:pos="-1985"/>
        <w:tab w:val="left" w:pos="1418"/>
        <w:tab w:val="left" w:pos="1560"/>
        <w:tab w:val="left" w:pos="2268"/>
        <w:tab w:val="left" w:pos="2835"/>
        <w:tab w:val="left" w:pos="3402"/>
        <w:tab w:val="left" w:pos="5103"/>
        <w:tab w:val="left" w:pos="6379"/>
        <w:tab w:val="decimal" w:pos="7230"/>
        <w:tab w:val="center" w:pos="10773"/>
      </w:tabs>
      <w:ind w:firstLine="709"/>
      <w:outlineLvl w:val="0"/>
    </w:pPr>
    <w:rPr>
      <w:rFonts w:ascii="RotisSansSerif" w:hAnsi="RotisSansSerif"/>
      <w:b/>
    </w:rPr>
  </w:style>
  <w:style w:type="paragraph" w:styleId="berschrift2">
    <w:name w:val="heading 2"/>
    <w:basedOn w:val="Standard"/>
    <w:next w:val="Standard"/>
    <w:qFormat/>
    <w:rsid w:val="009B07A7"/>
    <w:pPr>
      <w:keepNext/>
      <w:tabs>
        <w:tab w:val="left" w:pos="1880"/>
      </w:tabs>
      <w:outlineLvl w:val="1"/>
    </w:pPr>
    <w:rPr>
      <w:rFonts w:ascii="MetaPlusNormal" w:hAnsi="MetaPlusNormal"/>
      <w:sz w:val="20"/>
      <w:u w:val="single"/>
    </w:rPr>
  </w:style>
  <w:style w:type="paragraph" w:styleId="berschrift3">
    <w:name w:val="heading 3"/>
    <w:basedOn w:val="Standard"/>
    <w:next w:val="Standard"/>
    <w:qFormat/>
    <w:rsid w:val="009B07A7"/>
    <w:pPr>
      <w:keepNext/>
      <w:tabs>
        <w:tab w:val="left" w:pos="1880"/>
      </w:tabs>
      <w:outlineLvl w:val="2"/>
    </w:pPr>
    <w:rPr>
      <w:rFonts w:ascii="MetaPlusNormal" w:hAnsi="MetaPlusNormal"/>
      <w:sz w:val="22"/>
      <w:u w:val="single"/>
    </w:rPr>
  </w:style>
  <w:style w:type="paragraph" w:styleId="berschrift4">
    <w:name w:val="heading 4"/>
    <w:basedOn w:val="Standard"/>
    <w:next w:val="Standard"/>
    <w:qFormat/>
    <w:rsid w:val="009B07A7"/>
    <w:pPr>
      <w:keepNext/>
      <w:framePr w:hSpace="141" w:wrap="around" w:vAnchor="page" w:hAnchor="margin" w:y="4685"/>
      <w:tabs>
        <w:tab w:val="left" w:pos="1880"/>
      </w:tabs>
      <w:outlineLvl w:val="3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07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07A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07A7"/>
  </w:style>
  <w:style w:type="paragraph" w:styleId="Beschriftung">
    <w:name w:val="caption"/>
    <w:basedOn w:val="Standard"/>
    <w:next w:val="Standard"/>
    <w:qFormat/>
    <w:rsid w:val="009B07A7"/>
    <w:pPr>
      <w:tabs>
        <w:tab w:val="left" w:pos="1880"/>
      </w:tabs>
    </w:pPr>
    <w:rPr>
      <w:rFonts w:ascii="Arial Black" w:hAnsi="Arial Black"/>
      <w:b/>
      <w:color w:val="C0C0C0"/>
      <w:sz w:val="40"/>
    </w:rPr>
  </w:style>
  <w:style w:type="paragraph" w:styleId="Sprechblasentext">
    <w:name w:val="Balloon Text"/>
    <w:basedOn w:val="Standard"/>
    <w:semiHidden/>
    <w:rsid w:val="009B07A7"/>
    <w:rPr>
      <w:rFonts w:ascii="Tahoma" w:eastAsia="Times New Roman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37C4E"/>
    <w:rPr>
      <w:b/>
      <w:bCs/>
      <w:i w:val="0"/>
      <w:iCs w:val="0"/>
    </w:rPr>
  </w:style>
  <w:style w:type="table" w:styleId="Tabellenraster">
    <w:name w:val="Table Grid"/>
    <w:basedOn w:val="NormaleTabelle"/>
    <w:uiPriority w:val="39"/>
    <w:rsid w:val="00B865C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nalogic.ksaintra.ch\progs32\SL7_7.01\indvReports\Vita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9CAC6D5A9F994B945C11599F13757F" ma:contentTypeVersion="17" ma:contentTypeDescription="Ein neues Dokument erstellen." ma:contentTypeScope="" ma:versionID="a872ee49cdd641beb615496e9eae1e20">
  <xsd:schema xmlns:xsd="http://www.w3.org/2001/XMLSchema" xmlns:xs="http://www.w3.org/2001/XMLSchema" xmlns:p="http://schemas.microsoft.com/office/2006/metadata/properties" xmlns:ns2="f6393de2-a97c-4e34-8839-9583dbd648e9" xmlns:ns3="83edd073-e92f-4113-80a3-f7af8531759b" targetNamespace="http://schemas.microsoft.com/office/2006/metadata/properties" ma:root="true" ma:fieldsID="065de5480a806313633ae064945831e5" ns2:_="" ns3:_="">
    <xsd:import namespace="f6393de2-a97c-4e34-8839-9583dbd648e9"/>
    <xsd:import namespace="83edd073-e92f-4113-80a3-f7af8531759b"/>
    <xsd:element name="properties">
      <xsd:complexType>
        <xsd:sequence>
          <xsd:element name="documentManagement">
            <xsd:complexType>
              <xsd:all>
                <xsd:element ref="ns2:i4433c4a263e4aa8907f8c3067c7ec3f" minOccurs="0"/>
                <xsd:element ref="ns2:l8c249f5f99b4325ab632e817c6c0f57" minOccurs="0"/>
                <xsd:element ref="ns2:oe990b1f504d403b8f5a7961192c7682" minOccurs="0"/>
                <xsd:element ref="ns3:TaxCatchAll" minOccurs="0"/>
                <xsd:element ref="ns2:Herkunf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3de2-a97c-4e34-8839-9583dbd648e9" elementFormDefault="qualified">
    <xsd:import namespace="http://schemas.microsoft.com/office/2006/documentManagement/types"/>
    <xsd:import namespace="http://schemas.microsoft.com/office/infopath/2007/PartnerControls"/>
    <xsd:element name="i4433c4a263e4aa8907f8c3067c7ec3f" ma:index="8" nillable="true" ma:taxonomy="true" ma:internalName="i4433c4a263e4aa8907f8c3067c7ec3f" ma:taxonomyFieldName="Status" ma:displayName="Status" ma:default="" ma:fieldId="{24433c4a-263e-4aa8-907f-8c3067c7ec3f}" ma:sspId="88107cfe-9515-4f3c-838e-e32a30ba7f53" ma:termSetId="44907820-5a55-4fad-ad4e-9277074f20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249f5f99b4325ab632e817c6c0f57" ma:index="9" nillable="true" ma:taxonomy="true" ma:internalName="l8c249f5f99b4325ab632e817c6c0f57" ma:taxonomyFieldName="Fachgebiet" ma:displayName="Fachgebiet" ma:default="" ma:fieldId="{58c249f5-f99b-4325-ab63-2e817c6c0f57}" ma:taxonomyMulti="true" ma:sspId="88107cfe-9515-4f3c-838e-e32a30ba7f53" ma:termSetId="9f4317ac-daa1-41bf-813f-064f58d666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990b1f504d403b8f5a7961192c7682" ma:index="10" nillable="true" ma:taxonomy="true" ma:internalName="oe990b1f504d403b8f5a7961192c7682" ma:taxonomyFieldName="Dokumenttyp" ma:displayName="Dokumenttyp" ma:default="" ma:fieldId="{8e990b1f-504d-403b-8f5a-7961192c7682}" ma:sspId="88107cfe-9515-4f3c-838e-e32a30ba7f53" ma:termSetId="a2372919-1445-4193-840b-164f8b0daa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rkunft" ma:index="13" nillable="true" ma:displayName="Herkunft" ma:default="KSA intern" ma:description="Zuweisen von Herkunft der Datei (KSA intern oder extern)" ma:format="Dropdown" ma:internalName="Herkunft">
      <xsd:simpleType>
        <xsd:restriction base="dms:Choice">
          <xsd:enumeration value="KSA intern"/>
          <xsd:enumeration value="extern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8107cfe-9515-4f3c-838e-e32a30ba7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dd073-e92f-4113-80a3-f7af853175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b81bc7-a6c0-46a4-8667-b506e2d3955f}" ma:internalName="TaxCatchAll" ma:showField="CatchAllData" ma:web="83edd073-e92f-4113-80a3-f7af85317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433c4a263e4aa8907f8c3067c7ec3f xmlns="f6393de2-a97c-4e34-8839-9583dbd648e9">
      <Terms xmlns="http://schemas.microsoft.com/office/infopath/2007/PartnerControls"/>
    </i4433c4a263e4aa8907f8c3067c7ec3f>
    <TaxCatchAll xmlns="83edd073-e92f-4113-80a3-f7af8531759b" xsi:nil="true"/>
    <lcf76f155ced4ddcb4097134ff3c332f xmlns="f6393de2-a97c-4e34-8839-9583dbd648e9">
      <Terms xmlns="http://schemas.microsoft.com/office/infopath/2007/PartnerControls"/>
    </lcf76f155ced4ddcb4097134ff3c332f>
    <oe990b1f504d403b8f5a7961192c7682 xmlns="f6393de2-a97c-4e34-8839-9583dbd648e9">
      <Terms xmlns="http://schemas.microsoft.com/office/infopath/2007/PartnerControls"/>
    </oe990b1f504d403b8f5a7961192c7682>
    <Herkunft xmlns="f6393de2-a97c-4e34-8839-9583dbd648e9">KSA intern</Herkunft>
    <l8c249f5f99b4325ab632e817c6c0f57 xmlns="f6393de2-a97c-4e34-8839-9583dbd648e9">
      <Terms xmlns="http://schemas.microsoft.com/office/infopath/2007/PartnerControls"/>
    </l8c249f5f99b4325ab632e817c6c0f57>
  </documentManagement>
</p:properties>
</file>

<file path=customXml/itemProps1.xml><?xml version="1.0" encoding="utf-8"?>
<ds:datastoreItem xmlns:ds="http://schemas.openxmlformats.org/officeDocument/2006/customXml" ds:itemID="{06CD6D52-A210-4AE7-8AD1-42644E318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93de2-a97c-4e34-8839-9583dbd648e9"/>
    <ds:schemaRef ds:uri="83edd073-e92f-4113-80a3-f7af85317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B9B4CD-8ABB-456F-9293-2F9816EAC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E3EC8-870C-46CA-B903-4F4EF7891B8E}">
  <ds:schemaRefs>
    <ds:schemaRef ds:uri="http://schemas.microsoft.com/office/2006/metadata/properties"/>
    <ds:schemaRef ds:uri="http://schemas.microsoft.com/office/infopath/2007/PartnerControls"/>
    <ds:schemaRef ds:uri="f6393de2-a97c-4e34-8839-9583dbd648e9"/>
    <ds:schemaRef ds:uri="83edd073-e92f-4113-80a3-f7af8531759b"/>
  </ds:schemaRefs>
</ds:datastoreItem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Vita.dotm</Template>
  <TotalTime>0</TotalTime>
  <Pages>1</Pages>
  <Words>336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Schriftenatelier Dis</vt:lpstr>
    </vt:vector>
  </TitlesOfParts>
  <Company>Schriftenatelier DIS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Schriftenatelier Dis</dc:title>
  <dc:creator>Ackermann Matthias</dc:creator>
  <cp:lastModifiedBy>Ackermann Matthias</cp:lastModifiedBy>
  <cp:revision>9</cp:revision>
  <cp:lastPrinted>2009-04-24T06:51:00Z</cp:lastPrinted>
  <dcterms:created xsi:type="dcterms:W3CDTF">2026-08-19T14:10:00Z</dcterms:created>
  <dcterms:modified xsi:type="dcterms:W3CDTF">2026-09-07T13:24:00Z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0x0101000A9CAC6D5A9F994B945C11599F13757F</vt:lpwstr>
  </property>
  <property fmtid="{D5CDD505-2E9C-101B-9397-08002B2CF9AE}" pid="3" name="Fachgebiet">
    <vt:lpwstr/>
  </property>
  <property fmtid="{D5CDD505-2E9C-101B-9397-08002B2CF9AE}" pid="4" name="Status">
    <vt:lpwstr/>
  </property>
  <property fmtid="{D5CDD505-2E9C-101B-9397-08002B2CF9AE}" pid="5" name="Dokumenttyp">
    <vt:lpwstr/>
  </property>
  <property fmtid="{D5CDD505-2E9C-101B-9397-08002B2CF9AE}" pid="6" name="MediaServiceImageTags">
    <vt:lpwstr/>
  </property>
</Properties>
</file>